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C84D1" w14:textId="77777777" w:rsidR="00D80163" w:rsidRPr="006A635B" w:rsidRDefault="00876DC7" w:rsidP="006A635B">
      <w:pPr>
        <w:pStyle w:val="Header"/>
        <w:tabs>
          <w:tab w:val="left" w:pos="1440"/>
          <w:tab w:val="left" w:pos="4320"/>
        </w:tabs>
        <w:jc w:val="center"/>
        <w:rPr>
          <w:rFonts w:ascii="Times New Roman" w:hAnsi="Times New Roman"/>
          <w:b/>
          <w:sz w:val="28"/>
          <w:szCs w:val="28"/>
        </w:rPr>
      </w:pPr>
      <w:r w:rsidRPr="006A635B">
        <w:rPr>
          <w:rFonts w:ascii="Times New Roman" w:hAnsi="Times New Roman"/>
          <w:b/>
          <w:sz w:val="28"/>
          <w:szCs w:val="28"/>
        </w:rPr>
        <w:t>RESEARCH REPOSITORY APPLICATION</w:t>
      </w:r>
    </w:p>
    <w:p w14:paraId="74501F3D" w14:textId="77777777" w:rsidR="006A635B" w:rsidRDefault="006A635B" w:rsidP="00876DC7">
      <w:pPr>
        <w:pStyle w:val="Header"/>
        <w:tabs>
          <w:tab w:val="left" w:pos="1440"/>
          <w:tab w:val="left" w:pos="43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40CB54C8" w14:textId="77777777" w:rsidR="006A635B" w:rsidRPr="006A635B" w:rsidRDefault="006A635B" w:rsidP="006A635B">
      <w:pPr>
        <w:pStyle w:val="Header"/>
        <w:tabs>
          <w:tab w:val="left" w:pos="1440"/>
          <w:tab w:val="left" w:pos="4320"/>
        </w:tabs>
        <w:jc w:val="both"/>
        <w:rPr>
          <w:rFonts w:ascii="Times New Roman" w:hAnsi="Times New Roman"/>
          <w:b/>
          <w:bCs/>
          <w:sz w:val="20"/>
          <w:szCs w:val="20"/>
        </w:rPr>
      </w:pPr>
      <w:r w:rsidRPr="006A635B">
        <w:rPr>
          <w:rFonts w:ascii="Times New Roman" w:hAnsi="Times New Roman"/>
          <w:b/>
          <w:bCs/>
          <w:color w:val="C00000"/>
          <w:sz w:val="20"/>
          <w:szCs w:val="20"/>
        </w:rPr>
        <w:t>Instructions:</w:t>
      </w:r>
      <w:r w:rsidRPr="006A635B">
        <w:rPr>
          <w:rFonts w:ascii="Times New Roman" w:hAnsi="Times New Roman"/>
          <w:b/>
          <w:bCs/>
          <w:sz w:val="20"/>
          <w:szCs w:val="20"/>
        </w:rPr>
        <w:t xml:space="preserve"> Use this form when establishing a research repository containing specimens from human subjects and/or the data and other materials associated with human subjects research (individually and collectively referred to as “materials”).</w:t>
      </w:r>
    </w:p>
    <w:p w14:paraId="53804C9B" w14:textId="77777777" w:rsidR="006A635B" w:rsidRDefault="006A635B" w:rsidP="00876DC7">
      <w:pPr>
        <w:pStyle w:val="Header"/>
        <w:tabs>
          <w:tab w:val="left" w:pos="1440"/>
          <w:tab w:val="left" w:pos="4320"/>
        </w:tabs>
        <w:jc w:val="center"/>
        <w:rPr>
          <w:rFonts w:ascii="Times New Roman" w:hAnsi="Times New Roman"/>
          <w:b/>
          <w:sz w:val="24"/>
          <w:szCs w:val="24"/>
        </w:rPr>
      </w:pPr>
    </w:p>
    <w:p w14:paraId="7C07A8E0" w14:textId="77777777" w:rsidR="006A635B" w:rsidRPr="0092235C" w:rsidRDefault="006A635B" w:rsidP="006A635B">
      <w:pPr>
        <w:pStyle w:val="NoSpacing"/>
        <w:rPr>
          <w:rFonts w:ascii="Times New Roman" w:hAnsi="Times New Roman"/>
          <w:b/>
          <w:sz w:val="24"/>
          <w:szCs w:val="24"/>
          <w:u w:val="single"/>
        </w:rPr>
      </w:pPr>
      <w:bookmarkStart w:id="0" w:name="_Hlk39150849"/>
      <w:r w:rsidRPr="0092235C">
        <w:rPr>
          <w:rFonts w:ascii="Times New Roman" w:hAnsi="Times New Roman"/>
          <w:b/>
          <w:sz w:val="24"/>
          <w:szCs w:val="24"/>
          <w:u w:val="single"/>
        </w:rPr>
        <w:t xml:space="preserve">SECTION A:  Protocol and Contact Information </w:t>
      </w:r>
    </w:p>
    <w:p w14:paraId="4CE6A005" w14:textId="77777777" w:rsidR="006A635B" w:rsidRDefault="006A635B" w:rsidP="006A635B">
      <w:pPr>
        <w:pStyle w:val="NoSpacing"/>
        <w:rPr>
          <w:rFonts w:ascii="Times New Roman" w:hAnsi="Times New Roman"/>
          <w:b/>
          <w:sz w:val="24"/>
          <w:szCs w:val="24"/>
        </w:rPr>
      </w:pPr>
    </w:p>
    <w:p w14:paraId="4695C964" w14:textId="49DE5BD2" w:rsidR="006A635B" w:rsidRPr="00DA51C0" w:rsidRDefault="006A635B" w:rsidP="006A635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126A91">
        <w:rPr>
          <w:rFonts w:ascii="Times New Roman" w:hAnsi="Times New Roman"/>
          <w:b/>
          <w:sz w:val="24"/>
          <w:szCs w:val="24"/>
        </w:rPr>
        <w:t>Protocol Number</w:t>
      </w:r>
      <w:r>
        <w:rPr>
          <w:rFonts w:ascii="Times New Roman" w:hAnsi="Times New Roman"/>
          <w:sz w:val="24"/>
          <w:szCs w:val="24"/>
        </w:rPr>
        <w:t xml:space="preserve">:  </w:t>
      </w:r>
      <w:r w:rsidR="00EC5822">
        <w:rPr>
          <w:rFonts w:ascii="Times New Roman" w:hAnsi="Times New Roman"/>
          <w:sz w:val="24"/>
          <w:szCs w:val="24"/>
        </w:rPr>
        <w:t xml:space="preserve"> </w:t>
      </w:r>
      <w:r w:rsidR="005968C5" w:rsidRPr="00876DC7">
        <w:rPr>
          <w:rFonts w:ascii="Times New Roman" w:hAnsi="Times New Roman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5968C5" w:rsidRPr="00876DC7">
        <w:rPr>
          <w:rFonts w:ascii="Times New Roman" w:hAnsi="Times New Roman"/>
        </w:rPr>
        <w:instrText xml:space="preserve"> FORMTEXT </w:instrText>
      </w:r>
      <w:r w:rsidR="005968C5" w:rsidRPr="00876DC7">
        <w:rPr>
          <w:rFonts w:ascii="Times New Roman" w:hAnsi="Times New Roman"/>
        </w:rPr>
      </w:r>
      <w:r w:rsidR="005968C5" w:rsidRPr="00876DC7">
        <w:rPr>
          <w:rFonts w:ascii="Times New Roman" w:hAnsi="Times New Roman"/>
        </w:rPr>
        <w:fldChar w:fldCharType="separate"/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Date: </w:t>
      </w:r>
      <w:r w:rsidR="005968C5" w:rsidRPr="00876DC7">
        <w:rPr>
          <w:rFonts w:ascii="Times New Roman" w:hAnsi="Times New Roman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5968C5" w:rsidRPr="00876DC7">
        <w:rPr>
          <w:rFonts w:ascii="Times New Roman" w:hAnsi="Times New Roman"/>
        </w:rPr>
        <w:instrText xml:space="preserve"> FORMTEXT </w:instrText>
      </w:r>
      <w:r w:rsidR="005968C5" w:rsidRPr="00876DC7">
        <w:rPr>
          <w:rFonts w:ascii="Times New Roman" w:hAnsi="Times New Roman"/>
        </w:rPr>
      </w:r>
      <w:r w:rsidR="005968C5" w:rsidRPr="00876DC7">
        <w:rPr>
          <w:rFonts w:ascii="Times New Roman" w:hAnsi="Times New Roman"/>
        </w:rPr>
        <w:fldChar w:fldCharType="separate"/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</w:rPr>
        <w:fldChar w:fldCharType="end"/>
      </w:r>
    </w:p>
    <w:p w14:paraId="7B5BD88B" w14:textId="3EFF32B6" w:rsidR="006A635B" w:rsidRPr="00DA51C0" w:rsidRDefault="006A635B" w:rsidP="006A635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126A91">
        <w:rPr>
          <w:rFonts w:ascii="Times New Roman" w:hAnsi="Times New Roman"/>
          <w:b/>
          <w:sz w:val="24"/>
          <w:szCs w:val="24"/>
        </w:rPr>
        <w:t>Protocol Title</w:t>
      </w:r>
      <w:r w:rsidRPr="00126A91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:        </w:t>
      </w:r>
      <w:r w:rsidR="007003C1">
        <w:rPr>
          <w:rFonts w:ascii="Times New Roman" w:hAnsi="Times New Roman"/>
          <w:sz w:val="24"/>
          <w:szCs w:val="24"/>
        </w:rPr>
        <w:t xml:space="preserve"> </w:t>
      </w:r>
      <w:r w:rsidR="005968C5" w:rsidRPr="00876DC7">
        <w:rPr>
          <w:rFonts w:ascii="Times New Roman" w:hAnsi="Times New Roman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5968C5" w:rsidRPr="00876DC7">
        <w:rPr>
          <w:rFonts w:ascii="Times New Roman" w:hAnsi="Times New Roman"/>
        </w:rPr>
        <w:instrText xml:space="preserve"> FORMTEXT </w:instrText>
      </w:r>
      <w:r w:rsidR="005968C5" w:rsidRPr="00876DC7">
        <w:rPr>
          <w:rFonts w:ascii="Times New Roman" w:hAnsi="Times New Roman"/>
        </w:rPr>
      </w:r>
      <w:r w:rsidR="005968C5" w:rsidRPr="00876DC7">
        <w:rPr>
          <w:rFonts w:ascii="Times New Roman" w:hAnsi="Times New Roman"/>
        </w:rPr>
        <w:fldChar w:fldCharType="separate"/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</w:rPr>
        <w:fldChar w:fldCharType="end"/>
      </w:r>
    </w:p>
    <w:p w14:paraId="4A36E689" w14:textId="1AEB4E5F" w:rsidR="006A635B" w:rsidRPr="00F93676" w:rsidRDefault="006A635B" w:rsidP="00F93676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126A91">
        <w:rPr>
          <w:rFonts w:ascii="Times New Roman" w:hAnsi="Times New Roman"/>
          <w:b/>
          <w:sz w:val="24"/>
          <w:szCs w:val="24"/>
        </w:rPr>
        <w:t>Principal Investigator</w:t>
      </w:r>
      <w:r>
        <w:rPr>
          <w:rFonts w:ascii="Times New Roman" w:hAnsi="Times New Roman"/>
          <w:b/>
          <w:sz w:val="24"/>
          <w:szCs w:val="24"/>
        </w:rPr>
        <w:t>, Degrees</w:t>
      </w:r>
      <w:bookmarkStart w:id="1" w:name="_Hlk37418859"/>
      <w:r>
        <w:rPr>
          <w:rFonts w:ascii="Times New Roman" w:hAnsi="Times New Roman"/>
          <w:sz w:val="24"/>
          <w:szCs w:val="24"/>
        </w:rPr>
        <w:t xml:space="preserve">: </w:t>
      </w:r>
      <w:r w:rsidRPr="006A635B">
        <w:rPr>
          <w:rFonts w:ascii="Times New Roman" w:hAnsi="Times New Roman"/>
          <w:color w:val="A6A6A6"/>
          <w:sz w:val="24"/>
          <w:szCs w:val="24"/>
        </w:rPr>
        <w:t xml:space="preserve"> </w:t>
      </w:r>
      <w:bookmarkEnd w:id="0"/>
      <w:bookmarkEnd w:id="1"/>
      <w:r w:rsidR="005968C5" w:rsidRPr="00876DC7">
        <w:rPr>
          <w:rFonts w:ascii="Times New Roman" w:hAnsi="Times New Roman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5968C5" w:rsidRPr="00876DC7">
        <w:rPr>
          <w:rFonts w:ascii="Times New Roman" w:hAnsi="Times New Roman"/>
        </w:rPr>
        <w:instrText xml:space="preserve"> FORMTEXT </w:instrText>
      </w:r>
      <w:r w:rsidR="005968C5" w:rsidRPr="00876DC7">
        <w:rPr>
          <w:rFonts w:ascii="Times New Roman" w:hAnsi="Times New Roman"/>
        </w:rPr>
      </w:r>
      <w:r w:rsidR="005968C5" w:rsidRPr="00876DC7">
        <w:rPr>
          <w:rFonts w:ascii="Times New Roman" w:hAnsi="Times New Roman"/>
        </w:rPr>
        <w:fldChar w:fldCharType="separate"/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  <w:noProof/>
        </w:rPr>
        <w:t> </w:t>
      </w:r>
      <w:r w:rsidR="005968C5" w:rsidRPr="00876DC7">
        <w:rPr>
          <w:rFonts w:ascii="Times New Roman" w:hAnsi="Times New Roman"/>
        </w:rPr>
        <w:fldChar w:fldCharType="end"/>
      </w:r>
    </w:p>
    <w:p w14:paraId="0F4A1AD5" w14:textId="77777777" w:rsidR="00972A80" w:rsidRDefault="00972A80" w:rsidP="00972A80">
      <w:pPr>
        <w:pStyle w:val="Header"/>
        <w:tabs>
          <w:tab w:val="left" w:pos="1440"/>
          <w:tab w:val="left" w:pos="4320"/>
        </w:tabs>
        <w:rPr>
          <w:rFonts w:ascii="Times New Roman" w:hAnsi="Times New Roman"/>
          <w:sz w:val="18"/>
          <w:szCs w:val="18"/>
        </w:rPr>
      </w:pPr>
    </w:p>
    <w:p w14:paraId="78B603AB" w14:textId="7A71D0A6" w:rsidR="00972A80" w:rsidRPr="00972A80" w:rsidRDefault="00972A80" w:rsidP="00972A80">
      <w:pPr>
        <w:pStyle w:val="Header"/>
        <w:tabs>
          <w:tab w:val="left" w:pos="1440"/>
          <w:tab w:val="left" w:pos="4320"/>
        </w:tabs>
        <w:rPr>
          <w:rFonts w:ascii="Times New Roman" w:hAnsi="Times New Roman"/>
          <w:b/>
          <w:bCs/>
          <w:sz w:val="24"/>
          <w:szCs w:val="24"/>
          <w:u w:val="single"/>
        </w:rPr>
      </w:pPr>
      <w:r w:rsidRPr="00972A80">
        <w:rPr>
          <w:rFonts w:ascii="Times New Roman" w:hAnsi="Times New Roman"/>
          <w:b/>
          <w:bCs/>
          <w:sz w:val="24"/>
          <w:szCs w:val="24"/>
          <w:u w:val="single"/>
        </w:rPr>
        <w:t>SECTION B: Repository Materials</w:t>
      </w:r>
    </w:p>
    <w:p w14:paraId="39DAC954" w14:textId="77777777" w:rsidR="00972A80" w:rsidRPr="00972A80" w:rsidRDefault="00972A80" w:rsidP="00972A80">
      <w:pPr>
        <w:pStyle w:val="Header"/>
        <w:tabs>
          <w:tab w:val="left" w:pos="1440"/>
          <w:tab w:val="left" w:pos="4320"/>
        </w:tabs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8"/>
      </w:tblGrid>
      <w:tr w:rsidR="00EB32C2" w:rsidRPr="00876DC7" w14:paraId="10724DE8" w14:textId="77777777" w:rsidTr="00A65409">
        <w:tc>
          <w:tcPr>
            <w:tcW w:w="9558" w:type="dxa"/>
          </w:tcPr>
          <w:p w14:paraId="29708717" w14:textId="7D1F1A6B" w:rsidR="00870092" w:rsidRPr="008D63B0" w:rsidRDefault="008D1462" w:rsidP="008D63B0">
            <w:pPr>
              <w:pStyle w:val="FormAnswer"/>
              <w:numPr>
                <w:ilvl w:val="0"/>
                <w:numId w:val="40"/>
              </w:numPr>
              <w:tabs>
                <w:tab w:val="clear" w:pos="360"/>
              </w:tabs>
              <w:ind w:left="360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The materials to be </w:t>
            </w:r>
            <w:r w:rsidR="006C35FB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main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tained in the repository are (mark all that apply):</w:t>
            </w:r>
          </w:p>
          <w:bookmarkStart w:id="2" w:name="_GoBack"/>
          <w:p w14:paraId="5CFB4210" w14:textId="57440C32" w:rsidR="00870092" w:rsidRPr="00876DC7" w:rsidRDefault="00EC5822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heck4"/>
            <w:r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bookmarkEnd w:id="3"/>
            <w:bookmarkEnd w:id="2"/>
            <w:r w:rsidR="0001746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8D1462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Biological Specimens</w:t>
            </w:r>
            <w:r w:rsidR="00870092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 (complete </w:t>
            </w:r>
            <w:r w:rsidR="00017467">
              <w:rPr>
                <w:rFonts w:ascii="Times New Roman" w:hAnsi="Times New Roman"/>
                <w:sz w:val="22"/>
                <w:szCs w:val="22"/>
                <w:lang w:val="en-US" w:eastAsia="en-US"/>
              </w:rPr>
              <w:t>1</w:t>
            </w:r>
            <w:r w:rsidR="00874D53">
              <w:rPr>
                <w:rFonts w:ascii="Times New Roman" w:hAnsi="Times New Roman"/>
                <w:sz w:val="22"/>
                <w:szCs w:val="22"/>
                <w:lang w:val="en-US" w:eastAsia="en-US"/>
              </w:rPr>
              <w:t>a</w:t>
            </w:r>
            <w:r w:rsidR="008641AF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-</w:t>
            </w:r>
            <w:r w:rsidR="00017467">
              <w:rPr>
                <w:rFonts w:ascii="Times New Roman" w:hAnsi="Times New Roman"/>
                <w:sz w:val="22"/>
                <w:szCs w:val="22"/>
                <w:lang w:val="en-US" w:eastAsia="en-US"/>
              </w:rPr>
              <w:t>1</w:t>
            </w:r>
            <w:r w:rsidR="00874D53">
              <w:rPr>
                <w:rFonts w:ascii="Times New Roman" w:hAnsi="Times New Roman"/>
                <w:sz w:val="22"/>
                <w:szCs w:val="22"/>
                <w:lang w:val="en-US" w:eastAsia="en-US"/>
              </w:rPr>
              <w:t>e</w:t>
            </w:r>
            <w:r w:rsidR="00BD78E4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)</w:t>
            </w:r>
            <w:r w:rsidR="00AE42E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Data available but not part of repository data</w:t>
            </w:r>
          </w:p>
          <w:p w14:paraId="2E224F4F" w14:textId="7ABDB5C5" w:rsidR="00870092" w:rsidRPr="00876DC7" w:rsidRDefault="0083606B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01746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870092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Data  (complete </w:t>
            </w:r>
            <w:r w:rsidR="00874D53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1f </w:t>
            </w:r>
            <w:r w:rsidR="008641AF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-</w:t>
            </w:r>
            <w:r w:rsidR="00874D53">
              <w:rPr>
                <w:rFonts w:ascii="Times New Roman" w:hAnsi="Times New Roman"/>
                <w:sz w:val="22"/>
                <w:szCs w:val="22"/>
                <w:lang w:val="en-US" w:eastAsia="en-US"/>
              </w:rPr>
              <w:t>1i</w:t>
            </w:r>
            <w:r w:rsidR="00870092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)</w:t>
            </w:r>
          </w:p>
          <w:p w14:paraId="754947F6" w14:textId="4518E707" w:rsidR="00870092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7009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01746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870092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Images (complete </w:t>
            </w:r>
            <w:r w:rsidR="00874D53">
              <w:rPr>
                <w:rFonts w:ascii="Times New Roman" w:hAnsi="Times New Roman"/>
                <w:sz w:val="22"/>
                <w:szCs w:val="22"/>
                <w:lang w:val="en-US" w:eastAsia="en-US"/>
              </w:rPr>
              <w:t>1j – 1n</w:t>
            </w:r>
            <w:r w:rsidR="00BD78E4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)</w:t>
            </w:r>
          </w:p>
          <w:p w14:paraId="175AA666" w14:textId="026490F9" w:rsidR="00D37B6E" w:rsidRPr="00876DC7" w:rsidRDefault="00AE42E9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01746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907223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Genetic Information (complete</w:t>
            </w:r>
            <w:r w:rsidR="005A1DB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874D53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all sections</w:t>
            </w:r>
            <w:r w:rsidR="00E11D03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applicable to the research</w:t>
            </w:r>
            <w:r w:rsidR="005A1DB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)</w:t>
            </w:r>
          </w:p>
          <w:p w14:paraId="0BAE5E9D" w14:textId="77777777" w:rsidR="00746155" w:rsidRPr="00876DC7" w:rsidRDefault="00BD78E4" w:rsidP="0035359B">
            <w:pPr>
              <w:pStyle w:val="FormAnswer"/>
              <w:tabs>
                <w:tab w:val="clear" w:pos="360"/>
              </w:tabs>
              <w:ind w:left="0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------------------------------------------------------------------------------------------------------------------------------</w:t>
            </w:r>
          </w:p>
          <w:p w14:paraId="3B70726B" w14:textId="70E6ABA4" w:rsidR="00E20318" w:rsidRPr="00876DC7" w:rsidRDefault="00017467" w:rsidP="00F46418">
            <w:pPr>
              <w:pStyle w:val="FormAnswer"/>
              <w:tabs>
                <w:tab w:val="clear" w:pos="360"/>
              </w:tabs>
              <w:ind w:left="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  <w:r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1</w:t>
            </w:r>
            <w:r w:rsidR="00874D53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a.</w:t>
            </w:r>
            <w:r w:rsidR="00F46418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="00E65F1B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Source of S</w:t>
            </w:r>
            <w:r w:rsidR="00663E37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pecimens: </w:t>
            </w:r>
          </w:p>
          <w:p w14:paraId="63E2545A" w14:textId="7688C7C8" w:rsidR="00663E37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63E37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01746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663E37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Clinical Care (e.g. excess specimens); specify: </w:t>
            </w:r>
            <w:bookmarkStart w:id="4" w:name="_Hlk161062223"/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  <w:bookmarkEnd w:id="4"/>
          </w:p>
          <w:p w14:paraId="7CCAE698" w14:textId="12BA2422" w:rsidR="00663E37" w:rsidRPr="00876DC7" w:rsidRDefault="0083606B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01746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663E37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Research; specify protocol number:  </w: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0EFD56A0" w14:textId="0A08E467" w:rsidR="00F46418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63E37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01746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663E37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Other; specify: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663E37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663E37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663E37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663E37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663E37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663E37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27F0DFEA" w14:textId="77777777" w:rsidR="00746155" w:rsidRPr="00876DC7" w:rsidRDefault="00746155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  <w:p w14:paraId="5ECAD8CA" w14:textId="0542DB60" w:rsidR="00663E37" w:rsidRPr="00876DC7" w:rsidRDefault="00017467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  <w:r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1</w:t>
            </w:r>
            <w:r w:rsidR="00874D53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b.</w:t>
            </w:r>
            <w:r w:rsidR="00E65F1B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Type of S</w:t>
            </w:r>
            <w:r w:rsidR="00663E37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pecimen</w:t>
            </w:r>
            <w:r w:rsidR="00E65F1B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s</w:t>
            </w:r>
            <w:r w:rsidR="00663E37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: </w:t>
            </w:r>
          </w:p>
          <w:p w14:paraId="26EBB3D9" w14:textId="6268CD90" w:rsidR="00D7400A" w:rsidRPr="00876DC7" w:rsidRDefault="00AE42E9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213C7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D7400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Blood</w:t>
            </w:r>
          </w:p>
          <w:p w14:paraId="3B5F45FA" w14:textId="69A2ED5E" w:rsidR="00D7400A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400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213C7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D7400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Tissue</w:t>
            </w:r>
          </w:p>
          <w:p w14:paraId="510C5FDC" w14:textId="2A792A1B" w:rsidR="00F46418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400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213C7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D7400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Other; specify: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7400A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D7400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D7400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D7400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D7400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D7400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62C6652B" w14:textId="77777777" w:rsidR="00746155" w:rsidRPr="00876DC7" w:rsidRDefault="00746155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</w:p>
          <w:p w14:paraId="70241230" w14:textId="71D4A174" w:rsidR="00D7400A" w:rsidRPr="00876DC7" w:rsidRDefault="00017467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  <w:r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1</w:t>
            </w:r>
            <w:r w:rsidR="00874D53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c.</w:t>
            </w:r>
            <w:r w:rsidR="00F46418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="00D7400A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Identification of Specimen</w:t>
            </w:r>
            <w:r w:rsidR="00F46418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s</w:t>
            </w:r>
            <w:r w:rsidR="00D7400A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:</w:t>
            </w:r>
          </w:p>
          <w:p w14:paraId="32DAA709" w14:textId="05512A6D" w:rsidR="00663E37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400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213C7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D7400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Individually identifiable</w:t>
            </w:r>
            <w:r w:rsidR="00F72A3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*</w:t>
            </w:r>
          </w:p>
          <w:p w14:paraId="0946D7D1" w14:textId="15D53832" w:rsidR="00D7400A" w:rsidRPr="00876DC7" w:rsidRDefault="00AE42E9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213C7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D7400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Coded</w:t>
            </w:r>
            <w:r w:rsidR="00F72A3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**</w:t>
            </w:r>
          </w:p>
          <w:p w14:paraId="7DD234B4" w14:textId="2FD98A2A" w:rsidR="004A554D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7400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213C7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D7400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Anonymized</w:t>
            </w:r>
            <w:r w:rsidR="00F72A3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***</w:t>
            </w:r>
          </w:p>
          <w:p w14:paraId="043CDE0C" w14:textId="77777777" w:rsidR="00B30F97" w:rsidRPr="00876DC7" w:rsidRDefault="00B30F97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</w:p>
          <w:p w14:paraId="2E1F2131" w14:textId="6190247C" w:rsidR="00145F3B" w:rsidRPr="00876DC7" w:rsidRDefault="00213C74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1</w:t>
            </w:r>
            <w:r w:rsidR="00874D53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d.</w:t>
            </w:r>
            <w:r w:rsidR="00416383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="00145F3B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HIPAA</w:t>
            </w:r>
            <w:r w:rsidR="0063134F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I</w:t>
            </w:r>
            <w:r w:rsidR="00CF1ECA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dentifiability:</w:t>
            </w:r>
          </w:p>
          <w:p w14:paraId="7B491C6E" w14:textId="47964958" w:rsidR="00416398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07223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213C7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907223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Protected Health Information</w:t>
            </w:r>
            <w:r w:rsidR="002636D4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****</w:t>
            </w:r>
          </w:p>
          <w:p w14:paraId="3ED49AAD" w14:textId="6B8897DF" w:rsidR="00416398" w:rsidRPr="00876DC7" w:rsidRDefault="0083606B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213C7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416398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Limited Data Set</w:t>
            </w:r>
            <w:r w:rsidR="00D5589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*****</w:t>
            </w:r>
          </w:p>
          <w:p w14:paraId="7D3EBC48" w14:textId="77777777" w:rsidR="00BD78E4" w:rsidRPr="00876DC7" w:rsidRDefault="00BD78E4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</w:p>
          <w:p w14:paraId="6ACA0366" w14:textId="70CF7388" w:rsidR="00FB4B26" w:rsidRPr="00876DC7" w:rsidRDefault="00017467" w:rsidP="00842844">
            <w:pPr>
              <w:pStyle w:val="FormAnswer"/>
              <w:tabs>
                <w:tab w:val="clear" w:pos="360"/>
                <w:tab w:val="left" w:pos="700"/>
              </w:tabs>
              <w:ind w:left="0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1</w:t>
            </w:r>
            <w:r w:rsidR="00874D53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e.</w:t>
            </w:r>
            <w:r w:rsidR="00213C74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="00EB0DEB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The Specimens</w:t>
            </w:r>
            <w:r w:rsidR="00FB4B26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are: </w:t>
            </w:r>
          </w:p>
          <w:p w14:paraId="62F159F6" w14:textId="4C348D3F" w:rsidR="00FB4B26" w:rsidRPr="00876DC7" w:rsidRDefault="0083606B" w:rsidP="00842844">
            <w:pPr>
              <w:pStyle w:val="FormAnswer"/>
              <w:tabs>
                <w:tab w:val="clear" w:pos="360"/>
                <w:tab w:val="left" w:pos="700"/>
              </w:tabs>
              <w:ind w:left="700" w:hanging="36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7"/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  <w:bookmarkEnd w:id="5"/>
            <w:r w:rsidR="00213C74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</w:t>
            </w:r>
            <w:r w:rsidR="00FB4B26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Existing</w:t>
            </w:r>
            <w:bookmarkStart w:id="6" w:name="Check8"/>
            <w:bookmarkStart w:id="7" w:name="Check9"/>
            <w:bookmarkEnd w:id="6"/>
          </w:p>
          <w:p w14:paraId="60152096" w14:textId="171B8620" w:rsidR="00FB4B26" w:rsidRPr="00876DC7" w:rsidRDefault="00386B72" w:rsidP="00842844">
            <w:pPr>
              <w:pStyle w:val="FormAnswer"/>
              <w:tabs>
                <w:tab w:val="clear" w:pos="360"/>
                <w:tab w:val="left" w:pos="700"/>
              </w:tabs>
              <w:ind w:left="700" w:hanging="36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B4B26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  <w:bookmarkEnd w:id="7"/>
            <w:r w:rsidR="00213C74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</w:t>
            </w:r>
            <w:r w:rsidR="00FB4B26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To be Prospectively Collected </w:t>
            </w:r>
          </w:p>
          <w:p w14:paraId="258FFBC0" w14:textId="15F5441B" w:rsidR="00FB4B26" w:rsidRPr="00876DC7" w:rsidRDefault="00386B72" w:rsidP="00842844">
            <w:pPr>
              <w:pStyle w:val="FormAnswer"/>
              <w:tabs>
                <w:tab w:val="clear" w:pos="360"/>
                <w:tab w:val="left" w:pos="700"/>
              </w:tabs>
              <w:ind w:left="700" w:hanging="36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B4B26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  <w:r w:rsidR="00213C74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</w:t>
            </w:r>
            <w:r w:rsidR="00FB4B26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Other, explain: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FB4B26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FB4B26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FB4B26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FB4B26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FB4B26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FB4B26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1FB9C5C0" w14:textId="77777777" w:rsidR="00746155" w:rsidRPr="00876DC7" w:rsidRDefault="00BD78E4" w:rsidP="00870092">
            <w:pPr>
              <w:pStyle w:val="FormAnswer"/>
              <w:tabs>
                <w:tab w:val="clear" w:pos="0"/>
              </w:tabs>
              <w:ind w:left="0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------------------------------------------------------------------------------------------------------------------------------</w:t>
            </w:r>
          </w:p>
          <w:p w14:paraId="34E417CA" w14:textId="483693C3" w:rsidR="000F3C19" w:rsidRPr="00876DC7" w:rsidRDefault="00874D53" w:rsidP="000F3C19">
            <w:pPr>
              <w:pStyle w:val="FormAnswer"/>
              <w:tabs>
                <w:tab w:val="clear" w:pos="360"/>
              </w:tabs>
              <w:ind w:left="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  <w:r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1f.</w:t>
            </w:r>
            <w:r w:rsidR="000F3C19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Source of </w:t>
            </w:r>
            <w:r w:rsidR="00E65F1B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D</w:t>
            </w:r>
            <w:r w:rsidR="000F3C19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ata: </w:t>
            </w:r>
          </w:p>
          <w:p w14:paraId="2D716D56" w14:textId="0E109623" w:rsidR="000F3C19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F3C1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0F3C1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Clinical Care (e.g. medical records); specify: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0F3C1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0F3C1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0F3C1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0F3C1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0F3C1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0F3C1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737C449F" w14:textId="2D5C7D14" w:rsidR="000F3C19" w:rsidRPr="00876DC7" w:rsidRDefault="0083606B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0F3C1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Research; specify protocol number:  </w: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01617370" w14:textId="5037433A" w:rsidR="000F3C19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F3C1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0F3C1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Other; specify: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0F3C1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0F3C1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0F3C1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0F3C1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0F3C1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0F3C1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129643EA" w14:textId="77777777" w:rsidR="000F3C19" w:rsidRPr="00876DC7" w:rsidRDefault="000F3C19" w:rsidP="000F3C19">
            <w:pPr>
              <w:pStyle w:val="FormAnswer"/>
              <w:tabs>
                <w:tab w:val="clear" w:pos="0"/>
              </w:tabs>
              <w:ind w:hanging="36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</w:p>
          <w:p w14:paraId="29B832A4" w14:textId="60481410" w:rsidR="000F3C19" w:rsidRPr="00876DC7" w:rsidRDefault="00874D53" w:rsidP="000F3C19">
            <w:pPr>
              <w:pStyle w:val="FormAnswer"/>
              <w:tabs>
                <w:tab w:val="clear" w:pos="0"/>
              </w:tabs>
              <w:ind w:hanging="36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  <w:r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1g.</w:t>
            </w:r>
            <w:r w:rsidR="000F3C19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Identification of Data:</w:t>
            </w:r>
          </w:p>
          <w:p w14:paraId="1A7B7943" w14:textId="04A0512C" w:rsidR="000F3C19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F3C1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0F3C1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Individually identifiable</w:t>
            </w:r>
            <w:r w:rsidR="00F72A3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*</w:t>
            </w:r>
          </w:p>
          <w:p w14:paraId="0DE7B99A" w14:textId="1556C25B" w:rsidR="000F3C19" w:rsidRPr="00876DC7" w:rsidRDefault="0083606B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0F3C1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Coded</w:t>
            </w:r>
            <w:r w:rsidR="00F72A3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**</w:t>
            </w:r>
          </w:p>
          <w:p w14:paraId="0DC7F1E6" w14:textId="3C6AC778" w:rsidR="00907223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F3C1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0F3C1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Anonymized</w:t>
            </w:r>
            <w:r w:rsidR="00F72A3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***</w:t>
            </w:r>
          </w:p>
          <w:p w14:paraId="4A97AF14" w14:textId="77777777" w:rsidR="00193C8F" w:rsidRPr="00876DC7" w:rsidRDefault="00193C8F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</w:p>
          <w:p w14:paraId="38245C09" w14:textId="6ABC01F3" w:rsidR="00193C8F" w:rsidRPr="00876DC7" w:rsidRDefault="00874D53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  <w:r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1h.</w:t>
            </w:r>
            <w:r w:rsidR="00193C8F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HIPAA Identifiability:</w:t>
            </w:r>
          </w:p>
          <w:p w14:paraId="65EB8542" w14:textId="35076DBE" w:rsidR="00193C8F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93C8F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193C8F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Protected Health Information****</w:t>
            </w:r>
          </w:p>
          <w:p w14:paraId="17641377" w14:textId="7909E1E5" w:rsidR="00193C8F" w:rsidRPr="00876DC7" w:rsidRDefault="0083606B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193C8F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Limited Data Set*****</w:t>
            </w:r>
          </w:p>
          <w:p w14:paraId="754B7194" w14:textId="77777777" w:rsidR="004A554D" w:rsidRPr="00876DC7" w:rsidRDefault="004A554D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</w:p>
          <w:p w14:paraId="6A512131" w14:textId="618B995A" w:rsidR="00EB0DEB" w:rsidRPr="00876DC7" w:rsidRDefault="00874D53" w:rsidP="00842844">
            <w:pPr>
              <w:pStyle w:val="FormAnswer"/>
              <w:tabs>
                <w:tab w:val="clear" w:pos="360"/>
                <w:tab w:val="left" w:pos="340"/>
              </w:tabs>
              <w:ind w:left="340" w:hanging="340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1i.</w:t>
            </w:r>
            <w:r w:rsidR="00EB0DEB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The Data are: </w:t>
            </w:r>
          </w:p>
          <w:p w14:paraId="45733A54" w14:textId="08232A41" w:rsidR="00EB0DEB" w:rsidRPr="00876DC7" w:rsidRDefault="0083606B" w:rsidP="00842844">
            <w:pPr>
              <w:pStyle w:val="FormAnswer"/>
              <w:tabs>
                <w:tab w:val="clear" w:pos="360"/>
                <w:tab w:val="left" w:pos="700"/>
              </w:tabs>
              <w:ind w:left="700" w:hanging="34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</w:t>
            </w:r>
            <w:r w:rsidR="00EB0DEB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Existing </w:t>
            </w:r>
          </w:p>
          <w:p w14:paraId="70918713" w14:textId="4818B205" w:rsidR="00EB0DEB" w:rsidRPr="00876DC7" w:rsidRDefault="00386B72" w:rsidP="00842844">
            <w:pPr>
              <w:pStyle w:val="FormAnswer"/>
              <w:tabs>
                <w:tab w:val="clear" w:pos="360"/>
                <w:tab w:val="left" w:pos="700"/>
              </w:tabs>
              <w:ind w:left="700" w:hanging="34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B0DEB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</w:t>
            </w:r>
            <w:r w:rsidR="00EB0DEB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To be Prospectively Collected </w:t>
            </w:r>
          </w:p>
          <w:p w14:paraId="19F7C696" w14:textId="71F6B493" w:rsidR="00EB0DEB" w:rsidRDefault="00386B72" w:rsidP="00842844">
            <w:pPr>
              <w:pStyle w:val="FormAnswer"/>
              <w:tabs>
                <w:tab w:val="clear" w:pos="360"/>
                <w:tab w:val="left" w:pos="700"/>
              </w:tabs>
              <w:ind w:left="700" w:hanging="34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B0DEB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</w:t>
            </w:r>
            <w:r w:rsidR="00EB0DEB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Other, explain: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EB0DEB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EB0DE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EB0DE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EB0DE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EB0DE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EB0DE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207A65EA" w14:textId="77777777" w:rsidR="00842844" w:rsidRPr="00876DC7" w:rsidRDefault="00842844" w:rsidP="00842844">
            <w:pPr>
              <w:pStyle w:val="FormAnswer"/>
              <w:tabs>
                <w:tab w:val="clear" w:pos="360"/>
                <w:tab w:val="left" w:pos="700"/>
              </w:tabs>
              <w:ind w:left="700" w:hanging="34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</w:p>
          <w:p w14:paraId="518A2482" w14:textId="77777777" w:rsidR="00746155" w:rsidRPr="00876DC7" w:rsidRDefault="00BD78E4" w:rsidP="00842844">
            <w:pPr>
              <w:pStyle w:val="FormAnswer"/>
              <w:tabs>
                <w:tab w:val="clear" w:pos="360"/>
                <w:tab w:val="left" w:pos="700"/>
              </w:tabs>
              <w:ind w:left="0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------------------------------------------------------------------------------------------------------------------------------</w:t>
            </w:r>
          </w:p>
          <w:p w14:paraId="3BA77C06" w14:textId="5757941F" w:rsidR="0027796B" w:rsidRPr="00876DC7" w:rsidRDefault="00874D53" w:rsidP="0027796B">
            <w:pPr>
              <w:pStyle w:val="FormAnswer"/>
              <w:tabs>
                <w:tab w:val="clear" w:pos="360"/>
              </w:tabs>
              <w:ind w:left="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  <w:r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Ij.</w:t>
            </w:r>
            <w:r w:rsidR="0027796B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Source of </w:t>
            </w:r>
            <w:r w:rsidR="00DF4DB4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Images</w:t>
            </w:r>
            <w:r w:rsidR="0027796B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: </w:t>
            </w:r>
          </w:p>
          <w:p w14:paraId="234DC221" w14:textId="3F3DDB12" w:rsidR="0027796B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7796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27796B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Clinical Care; specify: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27796B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27796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7796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7796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7796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7796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791D3E8E" w14:textId="430A275E" w:rsidR="0027796B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7796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27796B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Research; specify protocol number: 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27796B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27796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7796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7796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7796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7796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71F5D43B" w14:textId="77951537" w:rsidR="0027796B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7796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27796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Other; specify: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27796B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27796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7796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7796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7796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7796B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7EDBC501" w14:textId="77777777" w:rsidR="00AE58DE" w:rsidRPr="00876DC7" w:rsidRDefault="00AE58DE" w:rsidP="0027796B">
            <w:pPr>
              <w:pStyle w:val="FormAnswer"/>
              <w:tabs>
                <w:tab w:val="clear" w:pos="0"/>
              </w:tabs>
              <w:ind w:left="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</w:p>
          <w:p w14:paraId="5021B504" w14:textId="2C8DCBFD" w:rsidR="00AE58DE" w:rsidRPr="00876DC7" w:rsidRDefault="00874D53" w:rsidP="0027796B">
            <w:pPr>
              <w:pStyle w:val="FormAnswer"/>
              <w:tabs>
                <w:tab w:val="clear" w:pos="0"/>
              </w:tabs>
              <w:ind w:left="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  <w:r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1k.</w:t>
            </w:r>
            <w:r w:rsidR="0027796B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Type of </w:t>
            </w:r>
            <w:r w:rsidR="00E56F57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Images</w:t>
            </w:r>
            <w:r w:rsidR="00AE58DE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: </w:t>
            </w:r>
          </w:p>
          <w:p w14:paraId="382A4BD2" w14:textId="45C22ACD" w:rsidR="00AE58DE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58D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27796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CT</w:t>
            </w:r>
          </w:p>
          <w:p w14:paraId="49AB8A4F" w14:textId="44F0C4BA" w:rsidR="00AE58DE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58D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27796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MRI</w:t>
            </w:r>
          </w:p>
          <w:p w14:paraId="54E5DC6E" w14:textId="208CA3EF" w:rsidR="00ED5929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592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ED592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Radiographs</w:t>
            </w:r>
          </w:p>
          <w:p w14:paraId="114638BD" w14:textId="4E79C7F6" w:rsidR="00AE58DE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58D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C63414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AE58D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Other; specify: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AE58DE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AE58DE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AE58DE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AE58DE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AE58DE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AE58DE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4DFB56CB" w14:textId="77777777" w:rsidR="00AE58DE" w:rsidRPr="00876DC7" w:rsidRDefault="00AE58DE" w:rsidP="00AE58DE">
            <w:pPr>
              <w:pStyle w:val="FormAnswer"/>
              <w:tabs>
                <w:tab w:val="clear" w:pos="0"/>
              </w:tabs>
              <w:ind w:hanging="36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</w:p>
          <w:p w14:paraId="3E3D8310" w14:textId="44144E82" w:rsidR="00AE58DE" w:rsidRPr="00876DC7" w:rsidRDefault="00874D53" w:rsidP="00AE58DE">
            <w:pPr>
              <w:pStyle w:val="FormAnswer"/>
              <w:tabs>
                <w:tab w:val="clear" w:pos="0"/>
              </w:tabs>
              <w:ind w:hanging="36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  <w:r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1l.</w:t>
            </w:r>
            <w:r w:rsidR="00AE58DE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Identification of </w:t>
            </w:r>
            <w:r w:rsidR="001E56E3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Images</w:t>
            </w:r>
            <w:r w:rsidR="00AE58DE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:</w:t>
            </w:r>
          </w:p>
          <w:p w14:paraId="58D9C411" w14:textId="639275BA" w:rsidR="00AE58DE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58D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B9545F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AE58D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Individually identifiable</w:t>
            </w:r>
            <w:r w:rsidR="00F72A3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*</w:t>
            </w:r>
          </w:p>
          <w:p w14:paraId="3543B66A" w14:textId="04BB3BB0" w:rsidR="00AE58DE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58D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B9545F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AE58D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Coded</w:t>
            </w:r>
            <w:r w:rsidR="00F72A3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**</w:t>
            </w:r>
          </w:p>
          <w:p w14:paraId="01B9CC1D" w14:textId="1DED7D9F" w:rsidR="00B34199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58D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B9545F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AE58D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Anonymized</w:t>
            </w:r>
            <w:r w:rsidR="00F72A3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***</w:t>
            </w:r>
          </w:p>
          <w:p w14:paraId="4FD83293" w14:textId="77777777" w:rsidR="00B34199" w:rsidRPr="00876DC7" w:rsidRDefault="00B34199" w:rsidP="00AE58DE">
            <w:pPr>
              <w:pStyle w:val="FormAnswer"/>
              <w:tabs>
                <w:tab w:val="clear" w:pos="0"/>
              </w:tabs>
              <w:ind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</w:p>
          <w:p w14:paraId="34191A88" w14:textId="48AEE425" w:rsidR="00B34199" w:rsidRPr="00876DC7" w:rsidRDefault="00874D53" w:rsidP="00B34199">
            <w:pPr>
              <w:pStyle w:val="FormAnswer"/>
              <w:tabs>
                <w:tab w:val="clear" w:pos="0"/>
              </w:tabs>
              <w:ind w:hanging="36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  <w:r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1m.</w:t>
            </w:r>
            <w:r w:rsidR="00B34199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HIPAA Identifiability:</w:t>
            </w:r>
          </w:p>
          <w:p w14:paraId="421B97D1" w14:textId="1BFD8AB2" w:rsidR="00B34199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419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B9545F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B3419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Protected Health Information****</w:t>
            </w:r>
          </w:p>
          <w:p w14:paraId="379C008C" w14:textId="68BE959E" w:rsidR="00AE58DE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3419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B9545F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B3419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Limited Data Set*****</w:t>
            </w:r>
          </w:p>
          <w:p w14:paraId="76CDC99B" w14:textId="77777777" w:rsidR="00AE58DE" w:rsidRPr="00876DC7" w:rsidRDefault="00AE58DE" w:rsidP="00AE58DE">
            <w:pPr>
              <w:pStyle w:val="FormAnswer"/>
              <w:tabs>
                <w:tab w:val="clear" w:pos="360"/>
              </w:tabs>
              <w:ind w:left="720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  <w:p w14:paraId="4FBC3BD7" w14:textId="7AE1F624" w:rsidR="00E56F57" w:rsidRPr="00876DC7" w:rsidRDefault="00874D53" w:rsidP="00966C5B">
            <w:pPr>
              <w:pStyle w:val="FormAnswer"/>
              <w:tabs>
                <w:tab w:val="clear" w:pos="360"/>
              </w:tabs>
              <w:ind w:left="0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1n.</w:t>
            </w:r>
            <w:r w:rsidR="00E56F57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The Images are: </w:t>
            </w:r>
          </w:p>
          <w:p w14:paraId="03507CC1" w14:textId="04BF5B1A" w:rsidR="00E56F57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56F57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  <w:r w:rsidR="00B9545F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</w:t>
            </w:r>
            <w:r w:rsidR="00E56F57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Existing </w:t>
            </w:r>
          </w:p>
          <w:p w14:paraId="41CE9CD4" w14:textId="3C16A5E6" w:rsidR="00E56F57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56F57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  <w:r w:rsidR="00B9545F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</w:t>
            </w:r>
            <w:r w:rsidR="00C91B25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To be p</w:t>
            </w:r>
            <w:r w:rsidR="00E56F57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rospectively </w:t>
            </w:r>
            <w:r w:rsidR="00C91B25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c</w:t>
            </w:r>
            <w:r w:rsidR="00E56F57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ollected </w:t>
            </w:r>
          </w:p>
          <w:p w14:paraId="2E634B02" w14:textId="4BE73DE6" w:rsidR="00E56F57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56F57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  <w:r w:rsidR="00B9545F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</w:t>
            </w:r>
            <w:r w:rsidR="00E56F57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Other, explain: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E56F57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E56F57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E56F57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E56F57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E56F57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E56F57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32415BFA" w14:textId="77777777" w:rsidR="00650AF2" w:rsidRPr="00876DC7" w:rsidRDefault="00650AF2" w:rsidP="000C2052">
            <w:pPr>
              <w:pStyle w:val="FormAnswer"/>
              <w:tabs>
                <w:tab w:val="clear" w:pos="360"/>
              </w:tabs>
              <w:ind w:left="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</w:tc>
      </w:tr>
      <w:tr w:rsidR="00EB32C2" w:rsidRPr="00876DC7" w14:paraId="684A1585" w14:textId="77777777" w:rsidTr="00A65409">
        <w:tc>
          <w:tcPr>
            <w:tcW w:w="9558" w:type="dxa"/>
            <w:tcBorders>
              <w:bottom w:val="single" w:sz="4" w:space="0" w:color="auto"/>
            </w:tcBorders>
          </w:tcPr>
          <w:p w14:paraId="4528657A" w14:textId="499BB1DD" w:rsidR="00FC42CA" w:rsidRPr="00876DC7" w:rsidRDefault="00FC42CA" w:rsidP="00972A80">
            <w:pPr>
              <w:pStyle w:val="FormAnswer"/>
              <w:numPr>
                <w:ilvl w:val="0"/>
                <w:numId w:val="40"/>
              </w:numPr>
              <w:tabs>
                <w:tab w:val="clear" w:pos="0"/>
              </w:tabs>
              <w:ind w:left="36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lastRenderedPageBreak/>
              <w:t xml:space="preserve">If the </w:t>
            </w:r>
            <w:r w:rsidR="006F1FF6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materials</w:t>
            </w:r>
            <w:r w:rsidR="000C683B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to be main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tained in the repository</w:t>
            </w:r>
            <w:r w:rsidR="00D851C5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are (or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were</w:t>
            </w:r>
            <w:r w:rsidR="00D851C5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)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collected for research purposes, </w:t>
            </w:r>
            <w:r w:rsidR="00271B11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will (or 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did</w:t>
            </w:r>
            <w:r w:rsidR="00271B11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)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the pa</w:t>
            </w:r>
            <w:r w:rsidR="006F1FF6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rticipants consent to have these</w:t>
            </w:r>
            <w:r w:rsidR="0088290D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="006F1FF6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materials 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retained for </w:t>
            </w:r>
            <w:r w:rsidRPr="00876DC7">
              <w:rPr>
                <w:rFonts w:ascii="Times New Roman" w:hAnsi="Times New Roman"/>
                <w:b/>
                <w:i/>
                <w:sz w:val="22"/>
                <w:szCs w:val="22"/>
                <w:lang w:val="en-US" w:eastAsia="en-US"/>
              </w:rPr>
              <w:t>future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research purposes</w:t>
            </w:r>
            <w:r w:rsidR="003A2EFA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an</w:t>
            </w:r>
            <w:r w:rsidR="00E32DCB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d authorize the use of their protected health information</w:t>
            </w:r>
            <w:r w:rsidR="003A2EFA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for such purposes</w:t>
            </w:r>
            <w:r w:rsidR="0088290D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(if applicable)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?   </w:t>
            </w:r>
          </w:p>
          <w:p w14:paraId="39C9E1D9" w14:textId="77777777" w:rsidR="00FC42CA" w:rsidRPr="00876DC7" w:rsidRDefault="00FC42CA" w:rsidP="00FC42CA">
            <w:pPr>
              <w:pStyle w:val="FormAnswer"/>
              <w:tabs>
                <w:tab w:val="clear" w:pos="0"/>
              </w:tabs>
              <w:ind w:hanging="36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</w:p>
          <w:p w14:paraId="10EA0439" w14:textId="25D879F4" w:rsidR="00FC42CA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jc w:val="both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C42CA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end"/>
            </w:r>
            <w:r w:rsidR="000D336C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="00FC42CA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Yes</w:t>
            </w:r>
            <w:r w:rsidR="00FC42C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; if yes</w:t>
            </w:r>
            <w:r w:rsidR="00F6629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, provide a copy of the</w:t>
            </w:r>
            <w:r w:rsidR="00D0177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sample</w:t>
            </w:r>
            <w:r w:rsidR="0088290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FC42C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form(s) </w:t>
            </w:r>
            <w:r w:rsidR="005E0678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used for</w:t>
            </w:r>
            <w:r w:rsidR="0088290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D0177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consent/authorization</w:t>
            </w:r>
            <w:r w:rsidR="00FC42C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.</w:t>
            </w:r>
          </w:p>
          <w:p w14:paraId="7CB0AFA2" w14:textId="7CCB4853" w:rsidR="00FC42CA" w:rsidRPr="00876DC7" w:rsidRDefault="0083606B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jc w:val="both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end"/>
            </w:r>
            <w:r w:rsidR="000D336C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="00FC42CA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No</w:t>
            </w:r>
            <w:r w:rsidR="00FC42C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; if no, are you requesting </w:t>
            </w:r>
            <w:r w:rsidR="005E4EE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waivers of </w:t>
            </w:r>
            <w:r w:rsidR="00FC42C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informed consent and HIPAA </w:t>
            </w:r>
            <w:r w:rsidR="005E4EE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A</w:t>
            </w:r>
            <w:r w:rsidR="00FC42C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uthorization?</w:t>
            </w:r>
          </w:p>
          <w:p w14:paraId="214ECB25" w14:textId="77777777" w:rsidR="00FC42CA" w:rsidRPr="00876DC7" w:rsidRDefault="0083606B" w:rsidP="00842844">
            <w:pPr>
              <w:pStyle w:val="FormAnswer"/>
              <w:tabs>
                <w:tab w:val="clear" w:pos="0"/>
                <w:tab w:val="clear" w:pos="360"/>
                <w:tab w:val="left" w:pos="970"/>
              </w:tabs>
              <w:ind w:left="70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88290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FC42CA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Yes</w:t>
            </w:r>
            <w:r w:rsidR="00FC42C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; if yes, please submit the waiver request form</w:t>
            </w:r>
            <w:r w:rsidR="004600A7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(s)</w:t>
            </w:r>
            <w:r w:rsidR="00FC42C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with this application.  </w:t>
            </w:r>
          </w:p>
          <w:p w14:paraId="66D4167E" w14:textId="77777777" w:rsidR="00EB32C2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970"/>
              </w:tabs>
              <w:ind w:left="700"/>
              <w:jc w:val="both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C42C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88290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FC42CA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No</w:t>
            </w:r>
            <w:r w:rsidR="00FC42C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; if no, please explain: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FC42CA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FC42C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FC42C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FC42C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FC42C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FC42C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716FC79F" w14:textId="77777777" w:rsidR="00C61FA2" w:rsidRPr="00876DC7" w:rsidRDefault="00C61FA2" w:rsidP="006E486E">
            <w:pPr>
              <w:pStyle w:val="FormAnswer"/>
              <w:tabs>
                <w:tab w:val="clear" w:pos="0"/>
              </w:tabs>
              <w:ind w:hanging="36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</w:p>
        </w:tc>
      </w:tr>
      <w:tr w:rsidR="00F049CB" w:rsidRPr="00876DC7" w14:paraId="08FE382A" w14:textId="77777777" w:rsidTr="00A65409">
        <w:tc>
          <w:tcPr>
            <w:tcW w:w="9558" w:type="dxa"/>
            <w:tcBorders>
              <w:bottom w:val="single" w:sz="4" w:space="0" w:color="auto"/>
            </w:tcBorders>
          </w:tcPr>
          <w:p w14:paraId="1786F975" w14:textId="6CC65726" w:rsidR="00F049CB" w:rsidRDefault="00F049CB" w:rsidP="00972A80">
            <w:pPr>
              <w:pStyle w:val="FormAnswer"/>
              <w:numPr>
                <w:ilvl w:val="0"/>
                <w:numId w:val="41"/>
              </w:numPr>
              <w:tabs>
                <w:tab w:val="clear" w:pos="360"/>
              </w:tabs>
              <w:ind w:left="360"/>
              <w:jc w:val="both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lastRenderedPageBreak/>
              <w:t xml:space="preserve">If participants </w:t>
            </w:r>
            <w:r w:rsidR="00F6629B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will </w:t>
            </w: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consent</w:t>
            </w:r>
            <w:r w:rsidR="008108A8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/authorize</w:t>
            </w:r>
            <w:r w:rsidR="00CE31AE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="00F6629B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(or have consented</w:t>
            </w:r>
            <w:r w:rsidR="008108A8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/authorized</w:t>
            </w:r>
            <w:r w:rsidR="00C2584B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)</w:t>
            </w:r>
            <w:r w:rsidR="00CE31AE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to share material</w:t>
            </w:r>
            <w:r w:rsidR="00C4061F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s</w:t>
            </w: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for the Repository or </w:t>
            </w:r>
            <w:r w:rsidR="000E714B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for </w:t>
            </w: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future research purposes, are they able to withdraw consent</w:t>
            </w:r>
            <w:r w:rsidR="008108A8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/authorization</w:t>
            </w:r>
            <w:r w:rsidR="00CE31AE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="00C06469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and </w:t>
            </w:r>
            <w:r w:rsidR="005D6D5F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have </w:t>
            </w: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their material</w:t>
            </w:r>
            <w:r w:rsidR="00C4061F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s</w:t>
            </w:r>
            <w:r w:rsidR="00C06469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removed</w:t>
            </w: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from the Repository?</w:t>
            </w:r>
          </w:p>
          <w:p w14:paraId="75387279" w14:textId="77777777" w:rsidR="000D336C" w:rsidRPr="00876DC7" w:rsidRDefault="000D336C" w:rsidP="000D336C">
            <w:pPr>
              <w:pStyle w:val="FormAnswer"/>
              <w:tabs>
                <w:tab w:val="clear" w:pos="360"/>
              </w:tabs>
              <w:jc w:val="both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</w:p>
          <w:p w14:paraId="301CBEC5" w14:textId="1F8068AE" w:rsidR="00E6006D" w:rsidRPr="00876DC7" w:rsidRDefault="00386B72" w:rsidP="00842844">
            <w:pPr>
              <w:pStyle w:val="FormAnswer"/>
              <w:tabs>
                <w:tab w:val="clear" w:pos="360"/>
                <w:tab w:val="left" w:pos="700"/>
              </w:tabs>
              <w:ind w:left="700" w:hanging="36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6006D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end"/>
            </w:r>
            <w:r w:rsidR="000D336C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="00E6006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Yes; the Repository </w:t>
            </w:r>
            <w:r w:rsidR="00493BF7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will </w:t>
            </w:r>
            <w:r w:rsidR="00AF3037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re</w:t>
            </w:r>
            <w:r w:rsidR="00E6006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tain identifiers and codes to m</w:t>
            </w:r>
            <w:r w:rsidR="00E704F5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anage withdrawal of participant </w:t>
            </w:r>
            <w:r w:rsidR="00E6006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material</w:t>
            </w:r>
            <w:r w:rsidR="00066DD4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s</w:t>
            </w:r>
            <w:r w:rsidR="00E6006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.</w:t>
            </w:r>
          </w:p>
          <w:p w14:paraId="59CF470F" w14:textId="1C3CA564" w:rsidR="00F049CB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049C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0D336C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F049C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No;</w:t>
            </w:r>
            <w:r w:rsidR="00CE31A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493BF7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Repository </w:t>
            </w:r>
            <w:r w:rsidR="00F049C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material</w:t>
            </w:r>
            <w:r w:rsidR="00B115F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s </w:t>
            </w:r>
            <w:r w:rsidR="00493BF7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will be</w:t>
            </w:r>
            <w:r w:rsidR="00CE31A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F049C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anonymized</w:t>
            </w:r>
            <w:r w:rsidR="00D16D75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(with no link);</w:t>
            </w:r>
            <w:r w:rsidR="00F049C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the research team has no </w:t>
            </w:r>
            <w:r w:rsidR="000E714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way</w:t>
            </w:r>
            <w:r w:rsidR="00C0646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to determine which material</w:t>
            </w:r>
            <w:r w:rsidR="00D16D75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/data</w:t>
            </w:r>
            <w:r w:rsidR="00F049C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belongs to an individual</w:t>
            </w:r>
            <w:r w:rsidR="00E6006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.</w:t>
            </w:r>
          </w:p>
          <w:p w14:paraId="7FE5ECD4" w14:textId="5DA1C06C" w:rsidR="00E6006D" w:rsidRPr="00876DC7" w:rsidRDefault="0083606B" w:rsidP="00842844">
            <w:pPr>
              <w:pStyle w:val="FormAnswer"/>
              <w:tabs>
                <w:tab w:val="clear" w:pos="360"/>
                <w:tab w:val="left" w:pos="700"/>
              </w:tabs>
              <w:ind w:left="700" w:hanging="36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0D336C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E6006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Other; specify (e.g.</w:t>
            </w:r>
            <w:r w:rsidR="00B26D35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identifiers will be re</w:t>
            </w:r>
            <w:r w:rsidR="00E6006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tained for X time and then destroyed, </w:t>
            </w:r>
            <w:r w:rsidR="00B26D35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identifiers are re</w:t>
            </w:r>
            <w:r w:rsidR="007D3EE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tained but due to the complexities of the data and the number of variables it would be impossible to withdraw</w:t>
            </w:r>
            <w:r w:rsidR="003053C5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material from the Repository, </w:t>
            </w:r>
            <w:r w:rsidR="001D405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once materials are released for downstream uses it will be impossible to recall them, </w:t>
            </w:r>
            <w:r w:rsidR="00E6006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etc</w:t>
            </w:r>
            <w:r w:rsidR="001D405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.</w:t>
            </w:r>
            <w:r w:rsidR="00E6006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): </w:t>
            </w:r>
          </w:p>
          <w:p w14:paraId="32BB6DD0" w14:textId="77777777" w:rsidR="00F049CB" w:rsidRPr="00876DC7" w:rsidRDefault="00240239" w:rsidP="00842844">
            <w:pPr>
              <w:pStyle w:val="FormAnswer"/>
              <w:tabs>
                <w:tab w:val="clear" w:pos="360"/>
                <w:tab w:val="left" w:pos="700"/>
              </w:tabs>
              <w:ind w:left="70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5B709482" w14:textId="77777777" w:rsidR="00F049CB" w:rsidRPr="00876DC7" w:rsidRDefault="00F049CB" w:rsidP="00877372">
            <w:pPr>
              <w:pStyle w:val="FormAnswer"/>
              <w:tabs>
                <w:tab w:val="clear" w:pos="360"/>
              </w:tabs>
              <w:ind w:left="0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</w:p>
        </w:tc>
      </w:tr>
      <w:tr w:rsidR="00972A80" w:rsidRPr="00876DC7" w14:paraId="12B0F3CA" w14:textId="77777777" w:rsidTr="00A65409">
        <w:tc>
          <w:tcPr>
            <w:tcW w:w="95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1D7CA6" w14:textId="77777777" w:rsidR="00972A80" w:rsidRDefault="00972A80" w:rsidP="00385EF2">
            <w:pPr>
              <w:pStyle w:val="FormAnswer"/>
              <w:ind w:left="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  <w:p w14:paraId="2F42CFF3" w14:textId="77777777" w:rsidR="009B28BB" w:rsidRPr="009B28BB" w:rsidRDefault="009B28BB" w:rsidP="009B28BB">
            <w:pPr>
              <w:pStyle w:val="FormAnswer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en-US"/>
              </w:rPr>
            </w:pPr>
            <w:r w:rsidRPr="009B28BB"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en-US"/>
              </w:rPr>
              <w:t>SECTION C: Purpose of Repository</w:t>
            </w:r>
          </w:p>
          <w:p w14:paraId="614E44C4" w14:textId="7958737F" w:rsidR="009B28BB" w:rsidRPr="009B28BB" w:rsidRDefault="009B28BB" w:rsidP="00385EF2">
            <w:pPr>
              <w:pStyle w:val="FormAnswer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en-US"/>
              </w:rPr>
            </w:pPr>
          </w:p>
        </w:tc>
      </w:tr>
      <w:tr w:rsidR="00C41302" w:rsidRPr="00876DC7" w14:paraId="5401BF19" w14:textId="77777777" w:rsidTr="00A65409">
        <w:tc>
          <w:tcPr>
            <w:tcW w:w="9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BEB6" w14:textId="7B88284C" w:rsidR="00C41302" w:rsidRPr="00876DC7" w:rsidRDefault="00385EF2" w:rsidP="00385EF2">
            <w:pPr>
              <w:pStyle w:val="FormAnswer"/>
              <w:ind w:left="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1</w:t>
            </w:r>
            <w:r w:rsidR="006D39FE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.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What is the main purpose of the Repository:</w:t>
            </w:r>
          </w:p>
          <w:p w14:paraId="03561BEB" w14:textId="0DAEF3D3" w:rsidR="00385EF2" w:rsidRPr="00876DC7" w:rsidRDefault="0083606B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6D39F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385EF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To </w:t>
            </w:r>
            <w:r w:rsidR="008612DF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maintain or </w:t>
            </w:r>
            <w:r w:rsidR="00385EF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share Repository materials for future research</w:t>
            </w:r>
          </w:p>
          <w:p w14:paraId="1979CB02" w14:textId="0BCCAFFC" w:rsidR="00385EF2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630"/>
                <w:tab w:val="left" w:pos="700"/>
              </w:tabs>
              <w:ind w:left="700" w:hanging="36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85EF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6D39F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385EF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To act as a </w:t>
            </w:r>
            <w:r w:rsidR="008612DF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r</w:t>
            </w:r>
            <w:r w:rsidR="00385EF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egistry of patients and their health information </w:t>
            </w:r>
            <w:r w:rsidR="000E714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to determine </w:t>
            </w:r>
            <w:r w:rsidR="003C4F67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eligibility </w:t>
            </w:r>
            <w:r w:rsidR="000E714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for</w:t>
            </w:r>
            <w:r w:rsidR="00622BD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02444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enroll</w:t>
            </w:r>
            <w:r w:rsidR="000E714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ment </w:t>
            </w:r>
            <w:r w:rsidR="003C4F67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in</w:t>
            </w:r>
            <w:r w:rsidR="00622BD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02444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future research</w:t>
            </w:r>
            <w:r w:rsidR="000E714B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studies</w:t>
            </w:r>
          </w:p>
          <w:p w14:paraId="706DCDE3" w14:textId="0CFEEB1E" w:rsidR="00385EF2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85EF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6D39F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385EF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Both</w:t>
            </w:r>
          </w:p>
          <w:p w14:paraId="3F806637" w14:textId="2A8E8BD5" w:rsidR="00901883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jc w:val="both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01883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6D39F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901883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Other; explain: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901883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901883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901883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901883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901883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901883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3BDE236C" w14:textId="77777777" w:rsidR="00AC5F4C" w:rsidRPr="00876DC7" w:rsidRDefault="00AC5F4C" w:rsidP="00901883">
            <w:pPr>
              <w:pStyle w:val="FormAnswer"/>
              <w:tabs>
                <w:tab w:val="clear" w:pos="0"/>
              </w:tabs>
              <w:ind w:left="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</w:tc>
      </w:tr>
      <w:tr w:rsidR="00901883" w:rsidRPr="00876DC7" w14:paraId="143DBE41" w14:textId="77777777" w:rsidTr="00A65409">
        <w:tc>
          <w:tcPr>
            <w:tcW w:w="9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0237" w14:textId="4B0BC454" w:rsidR="00901883" w:rsidRPr="00876DC7" w:rsidRDefault="00901883" w:rsidP="00385EF2">
            <w:pPr>
              <w:pStyle w:val="FormAnswer"/>
              <w:ind w:left="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2</w:t>
            </w:r>
            <w:r w:rsidR="006D39FE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.</w:t>
            </w:r>
            <w:r w:rsidR="00D47ABD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Repository materials are intended to be used by</w:t>
            </w:r>
            <w:r w:rsidR="00E32DCB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or shared with</w:t>
            </w:r>
            <w:r w:rsidR="008B53D9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(mark all that apply)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:</w:t>
            </w:r>
          </w:p>
          <w:p w14:paraId="610DC155" w14:textId="0E55DC67" w:rsidR="00901883" w:rsidRPr="00876DC7" w:rsidRDefault="0083606B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6D39F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6039BD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B</w:t>
            </w:r>
            <w:r w:rsidR="006D39F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U CRC</w:t>
            </w:r>
            <w:r w:rsidR="00901883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8B53D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investigators </w:t>
            </w:r>
            <w:r w:rsidR="00901883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only</w:t>
            </w:r>
          </w:p>
          <w:p w14:paraId="67BED369" w14:textId="0688F814" w:rsidR="00B361B1" w:rsidRPr="00876DC7" w:rsidRDefault="0083606B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6D39F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6039BD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BU CRC and BUMC </w:t>
            </w:r>
            <w:r w:rsidR="008B53D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investigators </w:t>
            </w:r>
          </w:p>
          <w:p w14:paraId="6FB6EF96" w14:textId="0588E534" w:rsidR="006039BD" w:rsidRDefault="00386B72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53D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6D39F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6039BD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BU and non-BU investigators</w:t>
            </w:r>
          </w:p>
          <w:p w14:paraId="1EC154D0" w14:textId="67058278" w:rsidR="008B53D9" w:rsidRPr="00876DC7" w:rsidRDefault="006039BD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8B53D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National repositories (e.g. GWAS/dbGAP)</w:t>
            </w:r>
          </w:p>
          <w:p w14:paraId="79DF7817" w14:textId="155D1C0C" w:rsidR="008B53D9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53D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6D39F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8B53D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Federal agencies</w:t>
            </w:r>
          </w:p>
          <w:p w14:paraId="0D0F03F8" w14:textId="3009A4B8" w:rsidR="008B53D9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53D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6D39F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8B53D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Commercial/for-profit companies</w:t>
            </w:r>
          </w:p>
          <w:p w14:paraId="1417ED14" w14:textId="7D00EEB2" w:rsidR="005D65C0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jc w:val="both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D65C0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6D39F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5D65C0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Other; explain: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5D65C0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5D65C0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5D65C0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5D65C0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5D65C0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5D65C0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0BA00072" w14:textId="75944604" w:rsidR="00901883" w:rsidRPr="00876DC7" w:rsidRDefault="00901883" w:rsidP="00385EF2">
            <w:pPr>
              <w:pStyle w:val="FormAnswer"/>
              <w:ind w:left="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</w:tc>
      </w:tr>
      <w:tr w:rsidR="009B28BB" w:rsidRPr="00876DC7" w14:paraId="56C9BD72" w14:textId="77777777" w:rsidTr="00A65409">
        <w:tc>
          <w:tcPr>
            <w:tcW w:w="95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FA2BCF" w14:textId="77777777" w:rsidR="009B28BB" w:rsidRDefault="009B28BB" w:rsidP="00385EF2">
            <w:pPr>
              <w:pStyle w:val="FormAnswer"/>
              <w:ind w:left="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  <w:p w14:paraId="319005ED" w14:textId="6C1AE3C5" w:rsidR="009B28BB" w:rsidRPr="009B28BB" w:rsidRDefault="009B28BB" w:rsidP="00385EF2">
            <w:pPr>
              <w:pStyle w:val="FormAnswer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en-US"/>
              </w:rPr>
            </w:pPr>
            <w:r w:rsidRPr="009B28BB"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en-US"/>
              </w:rPr>
              <w:t>SECTION D: Maintenance of Repository</w:t>
            </w:r>
          </w:p>
          <w:p w14:paraId="329D476C" w14:textId="016F9ABD" w:rsidR="009B28BB" w:rsidRPr="00876DC7" w:rsidRDefault="009B28BB" w:rsidP="00385EF2">
            <w:pPr>
              <w:pStyle w:val="FormAnswer"/>
              <w:ind w:left="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</w:tc>
      </w:tr>
      <w:tr w:rsidR="00BB72F7" w:rsidRPr="00876DC7" w14:paraId="25BF1577" w14:textId="77777777" w:rsidTr="00A65409">
        <w:tc>
          <w:tcPr>
            <w:tcW w:w="9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C74F" w14:textId="141C0A2E" w:rsidR="00CB677D" w:rsidRPr="00052F5E" w:rsidRDefault="00BB72F7" w:rsidP="00052F5E">
            <w:pPr>
              <w:pStyle w:val="FormAnswer"/>
              <w:numPr>
                <w:ilvl w:val="0"/>
                <w:numId w:val="39"/>
              </w:numPr>
              <w:tabs>
                <w:tab w:val="clear" w:pos="360"/>
              </w:tabs>
              <w:ind w:left="36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Identify the person</w:t>
            </w:r>
            <w:r w:rsidR="005833EB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/role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(s) responsible for maintaining the Repository, </w:t>
            </w:r>
            <w:r w:rsidR="0079241E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including 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stripping identifiers (if applicable) and coding or distributing material:</w:t>
            </w:r>
          </w:p>
          <w:p w14:paraId="2D5D4778" w14:textId="77777777" w:rsidR="00C0175A" w:rsidRDefault="00C0175A" w:rsidP="00780559">
            <w:pPr>
              <w:pStyle w:val="FormAnswer"/>
              <w:tabs>
                <w:tab w:val="clear" w:pos="360"/>
              </w:tabs>
              <w:jc w:val="both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</w:p>
          <w:p w14:paraId="2578C8E1" w14:textId="0E535129" w:rsidR="00BB72F7" w:rsidRPr="00780559" w:rsidRDefault="00240239" w:rsidP="00780559">
            <w:pPr>
              <w:pStyle w:val="FormAnswer"/>
              <w:tabs>
                <w:tab w:val="clear" w:pos="360"/>
              </w:tabs>
              <w:jc w:val="both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</w:tc>
      </w:tr>
      <w:tr w:rsidR="00BB72F7" w:rsidRPr="00876DC7" w14:paraId="23BAFA1E" w14:textId="77777777" w:rsidTr="00A65409">
        <w:tc>
          <w:tcPr>
            <w:tcW w:w="9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F9C2" w14:textId="4CAA6CC9" w:rsidR="00BB72F7" w:rsidRPr="00052F5E" w:rsidRDefault="00BB72F7" w:rsidP="00052F5E">
            <w:pPr>
              <w:pStyle w:val="FormAnswer"/>
              <w:numPr>
                <w:ilvl w:val="0"/>
                <w:numId w:val="39"/>
              </w:numPr>
              <w:tabs>
                <w:tab w:val="clear" w:pos="360"/>
              </w:tabs>
              <w:ind w:left="36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Describe the storage facilities and tracking system to be used, including how the material is received, inventoried, accessed, released</w:t>
            </w:r>
            <w:r w:rsidR="0079241E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,</w:t>
            </w:r>
            <w:r w:rsidR="00567D91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="0079241E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destroyed, 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and any quality assurance </w:t>
            </w:r>
            <w:r w:rsidR="00575F02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measu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res:</w:t>
            </w:r>
          </w:p>
          <w:p w14:paraId="7CDBBC66" w14:textId="77777777" w:rsidR="00C0175A" w:rsidRDefault="00C0175A" w:rsidP="00B8681D">
            <w:pPr>
              <w:pStyle w:val="FormAnswer"/>
              <w:tabs>
                <w:tab w:val="clear" w:pos="360"/>
              </w:tabs>
              <w:jc w:val="both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</w:p>
          <w:p w14:paraId="43475CAC" w14:textId="6E8B9B8F" w:rsidR="00240239" w:rsidRPr="00876DC7" w:rsidRDefault="00240239" w:rsidP="00B8681D">
            <w:pPr>
              <w:pStyle w:val="FormAnswer"/>
              <w:tabs>
                <w:tab w:val="clear" w:pos="360"/>
              </w:tabs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</w:tc>
      </w:tr>
      <w:tr w:rsidR="00BB72F7" w:rsidRPr="00876DC7" w14:paraId="6EC06BC0" w14:textId="77777777" w:rsidTr="00A65409">
        <w:tc>
          <w:tcPr>
            <w:tcW w:w="9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1B89" w14:textId="6DC788EC" w:rsidR="00697F26" w:rsidRPr="00697F26" w:rsidRDefault="008A3674" w:rsidP="00697F26">
            <w:pPr>
              <w:pStyle w:val="FormAnswer"/>
              <w:numPr>
                <w:ilvl w:val="0"/>
                <w:numId w:val="39"/>
              </w:numPr>
              <w:tabs>
                <w:tab w:val="clear" w:pos="360"/>
              </w:tabs>
              <w:ind w:left="36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Describe the s</w:t>
            </w:r>
            <w:r w:rsidR="00BB72F7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pecific methods for assuring privacy and confidentiality</w:t>
            </w:r>
            <w:r w:rsidR="00AC268E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of identifying information mai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ntained in the Repository</w:t>
            </w:r>
            <w:r w:rsidRPr="00CB677D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Pr="00CB677D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(e.g. </w:t>
            </w:r>
            <w:r w:rsidR="00BB72F7" w:rsidRPr="00CB677D">
              <w:rPr>
                <w:rFonts w:ascii="Times New Roman" w:hAnsi="Times New Roman"/>
                <w:sz w:val="22"/>
                <w:szCs w:val="22"/>
                <w:lang w:val="en-US" w:eastAsia="en-US"/>
              </w:rPr>
              <w:t>data security measures, limiting identifiable material in Rep</w:t>
            </w:r>
            <w:r w:rsidR="00AC268E" w:rsidRPr="00CB677D">
              <w:rPr>
                <w:rFonts w:ascii="Times New Roman" w:hAnsi="Times New Roman"/>
                <w:sz w:val="22"/>
                <w:szCs w:val="22"/>
                <w:lang w:val="en-US" w:eastAsia="en-US"/>
              </w:rPr>
              <w:t>ository to only that needed for</w:t>
            </w:r>
            <w:r w:rsidR="00567D91" w:rsidRPr="00CB677D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</w:t>
            </w:r>
            <w:r w:rsidR="00BB72F7" w:rsidRPr="00CB677D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research, </w:t>
            </w:r>
            <w:r w:rsidRPr="00CB677D">
              <w:rPr>
                <w:rFonts w:ascii="Times New Roman" w:hAnsi="Times New Roman"/>
                <w:sz w:val="22"/>
                <w:szCs w:val="22"/>
                <w:lang w:val="en-US" w:eastAsia="en-US"/>
              </w:rPr>
              <w:t>investigator confidentiality agreements</w:t>
            </w:r>
            <w:r w:rsidR="00BB72F7" w:rsidRPr="00CB677D">
              <w:rPr>
                <w:rFonts w:ascii="Times New Roman" w:hAnsi="Times New Roman"/>
                <w:sz w:val="22"/>
                <w:szCs w:val="22"/>
                <w:lang w:val="en-US" w:eastAsia="en-US"/>
              </w:rPr>
              <w:t>, use of firewalls</w:t>
            </w:r>
            <w:r w:rsidRPr="00CB677D">
              <w:rPr>
                <w:rFonts w:ascii="Times New Roman" w:hAnsi="Times New Roman"/>
                <w:sz w:val="22"/>
                <w:szCs w:val="22"/>
                <w:lang w:val="en-US" w:eastAsia="en-US"/>
              </w:rPr>
              <w:t>,</w:t>
            </w:r>
            <w:r w:rsidR="00BB72F7" w:rsidRPr="00CB677D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use of an honest broker model)</w:t>
            </w:r>
            <w:r w:rsidRPr="00CB677D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:</w:t>
            </w:r>
            <w:r w:rsidR="00697F26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         </w:t>
            </w:r>
          </w:p>
          <w:p w14:paraId="156E2FF4" w14:textId="337DE8FF" w:rsidR="00BB72F7" w:rsidRPr="00697F26" w:rsidRDefault="00697F26" w:rsidP="00697F26">
            <w:pPr>
              <w:pStyle w:val="FormAnswer"/>
              <w:tabs>
                <w:tab w:val="clear" w:pos="360"/>
              </w:tabs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697F26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97F26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697F26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Pr="00697F26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N/A material is anonymized</w:t>
            </w:r>
          </w:p>
          <w:p w14:paraId="2D5D9889" w14:textId="77777777" w:rsidR="00C0175A" w:rsidRDefault="00C0175A" w:rsidP="00240239">
            <w:pPr>
              <w:pStyle w:val="FormAnswer"/>
              <w:tabs>
                <w:tab w:val="clear" w:pos="0"/>
                <w:tab w:val="clear" w:pos="360"/>
              </w:tabs>
              <w:jc w:val="both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</w:p>
          <w:p w14:paraId="10AD97C0" w14:textId="77777777" w:rsidR="00B162A2" w:rsidRDefault="00240239" w:rsidP="00697F26">
            <w:pPr>
              <w:pStyle w:val="FormAnswer"/>
              <w:tabs>
                <w:tab w:val="clear" w:pos="0"/>
                <w:tab w:val="clear" w:pos="360"/>
              </w:tabs>
              <w:jc w:val="both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35B4A8E7" w14:textId="3F75438F" w:rsidR="00697F26" w:rsidRPr="00697F26" w:rsidRDefault="00697F26" w:rsidP="00697F26">
            <w:pPr>
              <w:pStyle w:val="FormAnswer"/>
              <w:tabs>
                <w:tab w:val="clear" w:pos="0"/>
                <w:tab w:val="clear" w:pos="360"/>
              </w:tabs>
              <w:ind w:left="0"/>
              <w:jc w:val="both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</w:p>
        </w:tc>
      </w:tr>
      <w:tr w:rsidR="00BB72F7" w:rsidRPr="00876DC7" w14:paraId="05EB5C89" w14:textId="77777777" w:rsidTr="00A65409">
        <w:tc>
          <w:tcPr>
            <w:tcW w:w="9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841F" w14:textId="35ED5BF6" w:rsidR="00240239" w:rsidRPr="00052F5E" w:rsidRDefault="00BB72F7" w:rsidP="00052F5E">
            <w:pPr>
              <w:pStyle w:val="FormAnswer"/>
              <w:numPr>
                <w:ilvl w:val="0"/>
                <w:numId w:val="39"/>
              </w:numPr>
              <w:tabs>
                <w:tab w:val="clear" w:pos="360"/>
              </w:tabs>
              <w:ind w:left="36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If the </w:t>
            </w:r>
            <w:r w:rsidR="002E3BF9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Repository Principal 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Investigator leaves </w:t>
            </w:r>
            <w:r w:rsidR="00052F5E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BU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, confirm what will happen to the Repository </w:t>
            </w:r>
            <w:r w:rsidR="00052F5E">
              <w:rPr>
                <w:rFonts w:ascii="Times New Roman" w:hAnsi="Times New Roman"/>
                <w:sz w:val="22"/>
                <w:szCs w:val="22"/>
                <w:lang w:val="en-US" w:eastAsia="en-US"/>
              </w:rPr>
              <w:t>N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ote: material collected </w:t>
            </w:r>
            <w:r w:rsidR="002E3BF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at </w:t>
            </w:r>
            <w:r w:rsidR="00052F5E">
              <w:rPr>
                <w:rFonts w:ascii="Times New Roman" w:hAnsi="Times New Roman"/>
                <w:sz w:val="22"/>
                <w:szCs w:val="22"/>
                <w:lang w:val="en-US" w:eastAsia="en-US"/>
              </w:rPr>
              <w:t>BU</w:t>
            </w:r>
            <w:r w:rsidR="002E3BF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or </w:t>
            </w:r>
            <w:r w:rsidR="002E3BF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with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funds administered by </w:t>
            </w:r>
            <w:r w:rsidR="00052F5E">
              <w:rPr>
                <w:rFonts w:ascii="Times New Roman" w:hAnsi="Times New Roman"/>
                <w:sz w:val="22"/>
                <w:szCs w:val="22"/>
                <w:lang w:val="en-US" w:eastAsia="en-US"/>
              </w:rPr>
              <w:t>BU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</w:t>
            </w:r>
            <w:r w:rsidR="002E3BF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are the propert</w:t>
            </w:r>
            <w:r w:rsidR="00052F5E">
              <w:rPr>
                <w:rFonts w:ascii="Times New Roman" w:hAnsi="Times New Roman"/>
                <w:sz w:val="22"/>
                <w:szCs w:val="22"/>
                <w:lang w:val="en-US" w:eastAsia="en-US"/>
              </w:rPr>
              <w:t>y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of </w:t>
            </w:r>
            <w:r w:rsidR="00052F5E">
              <w:rPr>
                <w:rFonts w:ascii="Times New Roman" w:hAnsi="Times New Roman"/>
                <w:sz w:val="22"/>
                <w:szCs w:val="22"/>
                <w:lang w:val="en-US" w:eastAsia="en-US"/>
              </w:rPr>
              <w:t>BU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. Research material may not be r</w:t>
            </w:r>
            <w:r w:rsidR="002E3BF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emoved without prior approval</w:t>
            </w:r>
            <w:r w:rsidR="00052F5E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of BU Administration.</w:t>
            </w:r>
          </w:p>
          <w:p w14:paraId="087EBCF2" w14:textId="77777777" w:rsidR="00C0175A" w:rsidRDefault="00C0175A" w:rsidP="00780559">
            <w:pPr>
              <w:pStyle w:val="FormAnswer"/>
              <w:tabs>
                <w:tab w:val="clear" w:pos="360"/>
              </w:tabs>
              <w:jc w:val="both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</w:p>
          <w:p w14:paraId="7A343229" w14:textId="77777777" w:rsidR="00BB72F7" w:rsidRDefault="00240239" w:rsidP="00780559">
            <w:pPr>
              <w:pStyle w:val="FormAnswer"/>
              <w:tabs>
                <w:tab w:val="clear" w:pos="360"/>
              </w:tabs>
              <w:jc w:val="both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5BE54740" w14:textId="637AD46C" w:rsidR="00697F26" w:rsidRPr="00876DC7" w:rsidRDefault="00697F26" w:rsidP="00780559">
            <w:pPr>
              <w:pStyle w:val="FormAnswer"/>
              <w:tabs>
                <w:tab w:val="clear" w:pos="360"/>
              </w:tabs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</w:tc>
      </w:tr>
      <w:tr w:rsidR="00BB72F7" w:rsidRPr="00876DC7" w14:paraId="08F10344" w14:textId="77777777" w:rsidTr="00A65409">
        <w:tc>
          <w:tcPr>
            <w:tcW w:w="9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07D8" w14:textId="1731F536" w:rsidR="00240239" w:rsidRPr="00052F5E" w:rsidRDefault="00BB72F7" w:rsidP="00052F5E">
            <w:pPr>
              <w:pStyle w:val="FormAnswer"/>
              <w:numPr>
                <w:ilvl w:val="0"/>
                <w:numId w:val="39"/>
              </w:numPr>
              <w:ind w:left="36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Expected Duration of Repository</w:t>
            </w:r>
            <w:r w:rsidR="001C290C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="00B10148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(e.g. 5 years, until</w:t>
            </w:r>
            <w:r w:rsidR="001F5DEE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the grant ends</w:t>
            </w:r>
            <w:r w:rsidR="00B10148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, indefinitely)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:</w:t>
            </w:r>
          </w:p>
          <w:p w14:paraId="4075A9A8" w14:textId="77777777" w:rsidR="00C0175A" w:rsidRDefault="00C0175A" w:rsidP="00240239">
            <w:pPr>
              <w:pStyle w:val="FormAnswer"/>
              <w:jc w:val="both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</w:p>
          <w:p w14:paraId="06F9E554" w14:textId="012340B2" w:rsidR="00240239" w:rsidRPr="00876DC7" w:rsidRDefault="00240239" w:rsidP="00240239">
            <w:pPr>
              <w:pStyle w:val="FormAnswer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3BDF84A8" w14:textId="77777777" w:rsidR="00BB72F7" w:rsidRPr="00876DC7" w:rsidRDefault="00BB72F7" w:rsidP="00B8681D">
            <w:pPr>
              <w:pStyle w:val="FormAnswer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</w:tc>
      </w:tr>
      <w:tr w:rsidR="00FE40FC" w:rsidRPr="00876DC7" w14:paraId="07A0F3E5" w14:textId="77777777" w:rsidTr="00A65409">
        <w:tc>
          <w:tcPr>
            <w:tcW w:w="9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4245" w14:textId="5B4E23CA" w:rsidR="00FE40FC" w:rsidRPr="00052F5E" w:rsidRDefault="00EE1588" w:rsidP="00052F5E">
            <w:pPr>
              <w:pStyle w:val="FormAnswer"/>
              <w:numPr>
                <w:ilvl w:val="0"/>
                <w:numId w:val="39"/>
              </w:numPr>
              <w:tabs>
                <w:tab w:val="clear" w:pos="0"/>
              </w:tabs>
              <w:ind w:left="36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If Repository material is coded**, who will </w:t>
            </w:r>
            <w:r w:rsidR="00274562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re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tain the re-identification key:</w:t>
            </w:r>
          </w:p>
          <w:p w14:paraId="2D3470B8" w14:textId="4B16189B" w:rsidR="00C0175A" w:rsidRDefault="00697F26" w:rsidP="00EE1588">
            <w:pPr>
              <w:pStyle w:val="FormAnswer"/>
              <w:tabs>
                <w:tab w:val="clear" w:pos="0"/>
              </w:tabs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2B040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N/A material is anonymized</w:t>
            </w:r>
          </w:p>
          <w:p w14:paraId="22623DBA" w14:textId="77777777" w:rsidR="00697F26" w:rsidRDefault="00697F26" w:rsidP="00EE1588">
            <w:pPr>
              <w:pStyle w:val="FormAnswer"/>
              <w:tabs>
                <w:tab w:val="clear" w:pos="0"/>
              </w:tabs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</w:p>
          <w:p w14:paraId="1BCE3878" w14:textId="712E9049" w:rsidR="00240239" w:rsidRPr="00876DC7" w:rsidRDefault="00240239" w:rsidP="00EE1588">
            <w:pPr>
              <w:pStyle w:val="FormAnswer"/>
              <w:tabs>
                <w:tab w:val="clear" w:pos="0"/>
              </w:tabs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04E606D6" w14:textId="38CAC7EE" w:rsidR="006D6A88" w:rsidRPr="00780559" w:rsidRDefault="006D6A88" w:rsidP="00697F26">
            <w:pPr>
              <w:pStyle w:val="FormAnswer"/>
              <w:tabs>
                <w:tab w:val="clear" w:pos="0"/>
              </w:tabs>
              <w:ind w:left="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</w:p>
        </w:tc>
      </w:tr>
      <w:tr w:rsidR="00CE0D5E" w:rsidRPr="00876DC7" w14:paraId="7FFB0A1A" w14:textId="77777777" w:rsidTr="00A65409">
        <w:tc>
          <w:tcPr>
            <w:tcW w:w="9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94DD" w14:textId="737EA9D4" w:rsidR="00CE0D5E" w:rsidRPr="00876DC7" w:rsidRDefault="00CE0D5E" w:rsidP="00CB677D">
            <w:pPr>
              <w:pStyle w:val="FormAnswer"/>
              <w:numPr>
                <w:ilvl w:val="0"/>
                <w:numId w:val="39"/>
              </w:numPr>
              <w:tabs>
                <w:tab w:val="clear" w:pos="0"/>
              </w:tabs>
              <w:ind w:left="36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Will Repository-specific data use agreements </w:t>
            </w:r>
            <w:r w:rsidR="00BA5160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(DUA)</w:t>
            </w:r>
            <w:r w:rsidR="00CB2860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, data sharing agreements</w:t>
            </w:r>
            <w:r w:rsidR="00A06E9D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(DSA)</w:t>
            </w:r>
            <w:r w:rsidR="00CB2860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, 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or material transfer agreements</w:t>
            </w:r>
            <w:r w:rsidR="00BA5160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(MTA)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be developed for sharing Repository materials? </w:t>
            </w:r>
          </w:p>
          <w:p w14:paraId="65C62F92" w14:textId="77777777" w:rsidR="00CB677D" w:rsidRDefault="00CB677D" w:rsidP="00C0175A">
            <w:pPr>
              <w:pStyle w:val="FormAnswer"/>
              <w:tabs>
                <w:tab w:val="clear" w:pos="0"/>
              </w:tabs>
              <w:ind w:left="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</w:p>
          <w:p w14:paraId="6F2C8D84" w14:textId="29BAD78A" w:rsidR="00CE0D5E" w:rsidRPr="00876DC7" w:rsidRDefault="00386B72" w:rsidP="00CE0D5E">
            <w:pPr>
              <w:pStyle w:val="FormAnswer"/>
              <w:tabs>
                <w:tab w:val="clear" w:pos="0"/>
              </w:tabs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E0D5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2B040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CE0D5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Yes; if yes, provide a copy of Repository-specific DUA/</w:t>
            </w:r>
            <w:r w:rsidR="00A06E9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DSA/</w:t>
            </w:r>
            <w:r w:rsidR="00CE0D5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MTA  </w:t>
            </w:r>
          </w:p>
          <w:p w14:paraId="1B3DF9BD" w14:textId="7FEB8BD1" w:rsidR="00CE0D5E" w:rsidRPr="00876DC7" w:rsidRDefault="0083606B" w:rsidP="00CE0D5E">
            <w:pPr>
              <w:pStyle w:val="FormAnswer"/>
              <w:tabs>
                <w:tab w:val="clear" w:pos="0"/>
              </w:tabs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2B040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CE0D5E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No</w:t>
            </w:r>
          </w:p>
          <w:p w14:paraId="33A29A02" w14:textId="77777777" w:rsidR="00CE0D5E" w:rsidRPr="00876DC7" w:rsidRDefault="00CE0D5E" w:rsidP="00CE0D5E">
            <w:pPr>
              <w:pStyle w:val="FormAnswer"/>
              <w:tabs>
                <w:tab w:val="clear" w:pos="0"/>
              </w:tabs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</w:tc>
      </w:tr>
      <w:tr w:rsidR="009B28BB" w:rsidRPr="00876DC7" w14:paraId="767A0B26" w14:textId="77777777" w:rsidTr="00A65409">
        <w:tc>
          <w:tcPr>
            <w:tcW w:w="95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27B0D8" w14:textId="77777777" w:rsidR="009B28BB" w:rsidRDefault="009B28BB" w:rsidP="00EE1588">
            <w:pPr>
              <w:pStyle w:val="FormAnswer"/>
              <w:tabs>
                <w:tab w:val="clear" w:pos="0"/>
              </w:tabs>
              <w:ind w:hanging="36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  <w:p w14:paraId="070E1988" w14:textId="77777777" w:rsidR="009B28BB" w:rsidRPr="009B28BB" w:rsidRDefault="009B28BB" w:rsidP="00EE1588">
            <w:pPr>
              <w:pStyle w:val="FormAnswer"/>
              <w:tabs>
                <w:tab w:val="clear" w:pos="0"/>
              </w:tabs>
              <w:ind w:hanging="360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en-US"/>
              </w:rPr>
            </w:pPr>
            <w:r w:rsidRPr="009B28BB">
              <w:rPr>
                <w:rFonts w:ascii="Times New Roman" w:hAnsi="Times New Roman"/>
                <w:b/>
                <w:sz w:val="24"/>
                <w:szCs w:val="24"/>
                <w:u w:val="single"/>
                <w:lang w:val="en-US" w:eastAsia="en-US"/>
              </w:rPr>
              <w:t>SECTION E: Repository Materials Available to Investigators</w:t>
            </w:r>
          </w:p>
          <w:p w14:paraId="0B8E8B13" w14:textId="40D3591A" w:rsidR="009B28BB" w:rsidRPr="00876DC7" w:rsidRDefault="009B28BB" w:rsidP="00EE1588">
            <w:pPr>
              <w:pStyle w:val="FormAnswer"/>
              <w:tabs>
                <w:tab w:val="clear" w:pos="0"/>
              </w:tabs>
              <w:ind w:hanging="36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</w:tc>
      </w:tr>
      <w:tr w:rsidR="0015233A" w:rsidRPr="00876DC7" w14:paraId="0F7C3780" w14:textId="77777777" w:rsidTr="00A65409">
        <w:tc>
          <w:tcPr>
            <w:tcW w:w="9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BFC1" w14:textId="606AE8D2" w:rsidR="0024438A" w:rsidRPr="00876DC7" w:rsidRDefault="007B086A" w:rsidP="007B086A">
            <w:pPr>
              <w:pStyle w:val="FormAnswer"/>
              <w:tabs>
                <w:tab w:val="clear" w:pos="360"/>
              </w:tabs>
              <w:ind w:left="0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1</w:t>
            </w:r>
            <w:r w:rsidR="00052F5E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.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Repository </w:t>
            </w:r>
            <w:r w:rsidR="007A35AD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m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aterials </w:t>
            </w:r>
            <w:r w:rsidR="007A35AD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a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vailable to </w:t>
            </w:r>
            <w:r w:rsidR="007A35AD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i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nvestigators:</w:t>
            </w:r>
          </w:p>
          <w:p w14:paraId="309E0E81" w14:textId="16F2873E" w:rsidR="007B086A" w:rsidRPr="00876DC7" w:rsidRDefault="00616C0D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052F5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7B086A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Biological Specimens; specify</w:t>
            </w:r>
            <w:r w:rsidR="00ED7BA3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(if all, state ‘see Section </w:t>
            </w:r>
            <w:r w:rsidR="002B040E">
              <w:rPr>
                <w:rFonts w:ascii="Times New Roman" w:hAnsi="Times New Roman"/>
                <w:sz w:val="22"/>
                <w:szCs w:val="22"/>
                <w:lang w:val="en-US" w:eastAsia="en-US"/>
              </w:rPr>
              <w:t>B</w:t>
            </w:r>
            <w:r w:rsidR="00786DF4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’</w:t>
            </w:r>
            <w:r w:rsidR="00ED7BA3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)</w:t>
            </w:r>
            <w:r w:rsidR="007B086A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:   </w: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3A9F37F7" w14:textId="0008FFDC" w:rsidR="007B086A" w:rsidRPr="00876DC7" w:rsidRDefault="0083606B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052F5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7B086A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Data; specify</w:t>
            </w:r>
            <w:r w:rsidR="00ED7BA3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(if all, state ‘See Section </w:t>
            </w:r>
            <w:r w:rsidR="002B040E">
              <w:rPr>
                <w:rFonts w:ascii="Times New Roman" w:hAnsi="Times New Roman"/>
                <w:sz w:val="22"/>
                <w:szCs w:val="22"/>
                <w:lang w:val="en-US" w:eastAsia="en-US"/>
              </w:rPr>
              <w:t>B</w:t>
            </w:r>
            <w:r w:rsidR="00786DF4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’</w:t>
            </w:r>
            <w:r w:rsidR="00ED7BA3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)</w:t>
            </w:r>
            <w:r w:rsidR="007B086A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:  </w: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   </w: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0932D50D" w14:textId="2C350A14" w:rsidR="007B086A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086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052F5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7B086A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Images; specify</w:t>
            </w:r>
            <w:r w:rsidR="00ED7BA3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(if all, state ‘See Section </w:t>
            </w:r>
            <w:r w:rsidR="002B040E">
              <w:rPr>
                <w:rFonts w:ascii="Times New Roman" w:hAnsi="Times New Roman"/>
                <w:sz w:val="22"/>
                <w:szCs w:val="22"/>
                <w:lang w:val="en-US" w:eastAsia="en-US"/>
              </w:rPr>
              <w:t>B</w:t>
            </w:r>
            <w:r w:rsidR="00786DF4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’</w:t>
            </w:r>
            <w:r w:rsidR="00ED7BA3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)</w:t>
            </w:r>
            <w:r w:rsidR="007B086A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: </w:t>
            </w:r>
            <w:r w:rsidR="00C0175A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7B086A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7B086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7B086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7B086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7B086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7B086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7E2410C9" w14:textId="748CB012" w:rsidR="008D4FA8" w:rsidRPr="00876DC7" w:rsidRDefault="0083606B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052F5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24438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Demographic information: </w: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48A4F0A5" w14:textId="6C4A3B41" w:rsidR="00045EB5" w:rsidRPr="00876DC7" w:rsidRDefault="0083606B" w:rsidP="00842844">
            <w:pPr>
              <w:pStyle w:val="FormAnswer"/>
              <w:tabs>
                <w:tab w:val="clear" w:pos="0"/>
                <w:tab w:val="clear" w:pos="360"/>
                <w:tab w:val="left" w:pos="340"/>
              </w:tabs>
              <w:ind w:left="34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052F5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24438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Other study information (e.g. </w:t>
            </w:r>
            <w:r w:rsidR="001E6E9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questionnaires, surveys, </w:t>
            </w:r>
            <w:r w:rsidR="0024438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interviews, etc.): </w: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24023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7AB0CD11" w14:textId="77434032" w:rsidR="006F4543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F4543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052F5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6F4543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Protected Health Information not listed </w:t>
            </w:r>
            <w:r w:rsidR="002B040E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elsewhere on this form </w:t>
            </w:r>
            <w:r w:rsidR="006F4543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(</w:t>
            </w:r>
            <w:r w:rsidR="00412D64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name, </w:t>
            </w:r>
            <w:r w:rsidR="006F4543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medical record #, </w:t>
            </w:r>
            <w:r w:rsidR="00412D64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social security #, facial photographs, etc.)</w:t>
            </w:r>
            <w:r w:rsidR="006F4543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: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6F4543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8E75DD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 </w:t>
            </w:r>
            <w:r w:rsidR="008E75DD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 </w:t>
            </w:r>
            <w:r w:rsidR="008E75DD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 </w:t>
            </w:r>
            <w:r w:rsidR="008E75DD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 </w:t>
            </w:r>
            <w:r w:rsidR="008E75DD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6BB8114A" w14:textId="77777777" w:rsidR="00AC5F4C" w:rsidRPr="00876DC7" w:rsidRDefault="00AC5F4C" w:rsidP="00AC5F4C">
            <w:pPr>
              <w:pStyle w:val="FormAnswer"/>
              <w:jc w:val="both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</w:p>
        </w:tc>
      </w:tr>
      <w:tr w:rsidR="0015233A" w:rsidRPr="00876DC7" w14:paraId="41EFD249" w14:textId="77777777" w:rsidTr="00A65409">
        <w:tc>
          <w:tcPr>
            <w:tcW w:w="9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A264" w14:textId="0098BB45" w:rsidR="007A35AD" w:rsidRPr="00876DC7" w:rsidRDefault="007A35AD" w:rsidP="007A35AD">
            <w:pPr>
              <w:pStyle w:val="FormAnswer"/>
              <w:tabs>
                <w:tab w:val="clear" w:pos="0"/>
              </w:tabs>
              <w:ind w:left="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2</w:t>
            </w:r>
            <w:r w:rsidR="00D84E86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.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Repository materials</w:t>
            </w:r>
            <w:r w:rsidR="00AB343A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available to investigators</w:t>
            </w:r>
            <w:r w:rsidR="00961749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will be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:</w:t>
            </w:r>
          </w:p>
          <w:p w14:paraId="231F87DC" w14:textId="77777777" w:rsidR="007A35AD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35A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7A35A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Individually identifiable</w:t>
            </w:r>
            <w:r w:rsidR="000F768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*</w:t>
            </w:r>
          </w:p>
          <w:p w14:paraId="0BABB8E0" w14:textId="77777777" w:rsidR="007A35AD" w:rsidRPr="00876DC7" w:rsidRDefault="0083606B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7A35A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Coded</w:t>
            </w:r>
            <w:r w:rsidR="000F768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**</w:t>
            </w:r>
          </w:p>
          <w:p w14:paraId="55E01475" w14:textId="77777777" w:rsidR="00106D24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A35A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7A35A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Anonymized</w:t>
            </w:r>
            <w:r w:rsidR="000F768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***</w:t>
            </w:r>
          </w:p>
          <w:p w14:paraId="107DB75B" w14:textId="77777777" w:rsidR="00AC5F4C" w:rsidRPr="00876DC7" w:rsidRDefault="00AC5F4C" w:rsidP="00AC5F4C">
            <w:pPr>
              <w:pStyle w:val="FormAnswer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</w:p>
        </w:tc>
      </w:tr>
      <w:tr w:rsidR="006E2C04" w:rsidRPr="00876DC7" w14:paraId="6EFB1D48" w14:textId="77777777" w:rsidTr="00A65409">
        <w:tc>
          <w:tcPr>
            <w:tcW w:w="9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5958" w14:textId="2CE67F4A" w:rsidR="006F753F" w:rsidRPr="00876DC7" w:rsidRDefault="008A5993" w:rsidP="001312EA">
            <w:pPr>
              <w:pStyle w:val="FormAnswer"/>
              <w:tabs>
                <w:tab w:val="clear" w:pos="0"/>
              </w:tabs>
              <w:ind w:hanging="36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3</w:t>
            </w:r>
            <w:r w:rsidR="00D84E86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.</w:t>
            </w: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="004B182A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Are</w:t>
            </w:r>
            <w:r w:rsidR="006F753F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there circumstances under which the Repository will release identifiers</w:t>
            </w:r>
            <w:r w:rsidR="00803D77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or Protected Health Information</w:t>
            </w:r>
            <w:r w:rsidR="00B01E9C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="00803D77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(PHI) </w:t>
            </w:r>
            <w:r w:rsidR="004B182A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to Investigators</w:t>
            </w:r>
            <w:r w:rsidR="006F753F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?</w:t>
            </w:r>
          </w:p>
          <w:p w14:paraId="3C757D4E" w14:textId="6233B7C6" w:rsidR="006E2C04" w:rsidRPr="00842844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F753F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8C6B26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6F753F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Yes;</w:t>
            </w:r>
            <w:r w:rsidR="00B01E9C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803D77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if yes,</w:t>
            </w:r>
            <w:r w:rsidR="00B01E9C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6F753F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provide </w:t>
            </w:r>
            <w:r w:rsidR="00803D77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the </w:t>
            </w:r>
            <w:r w:rsidR="00BA2B0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circumstances </w:t>
            </w:r>
            <w:r w:rsidR="006F753F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under which identifiers</w:t>
            </w:r>
            <w:r w:rsidR="00803D77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/PHI</w:t>
            </w:r>
            <w:r w:rsidR="006F753F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will be supplied </w:t>
            </w:r>
            <w:r w:rsidR="00C50F97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to Inv</w:t>
            </w:r>
            <w:r w:rsidR="004B182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estigators</w:t>
            </w:r>
            <w:r w:rsidR="00C602B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, and note whether the identifiers/PHI</w:t>
            </w:r>
            <w:r w:rsidR="001E3278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will meet the definition of a Limited Data S</w:t>
            </w:r>
            <w:r w:rsidR="00C602B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et</w:t>
            </w:r>
            <w:r w:rsidR="001E3278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*****</w:t>
            </w:r>
            <w:r w:rsidR="006F753F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: 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6F753F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470AEF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 </w:t>
            </w:r>
            <w:r w:rsidR="00470AEF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 </w:t>
            </w:r>
            <w:r w:rsidR="00470AEF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 </w:t>
            </w:r>
            <w:r w:rsidR="00470AEF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 </w:t>
            </w:r>
            <w:r w:rsidR="00470AEF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0254E864" w14:textId="75507F83" w:rsidR="001312EA" w:rsidRPr="00876DC7" w:rsidRDefault="0083606B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8C6B26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1312E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No   </w:t>
            </w:r>
          </w:p>
          <w:p w14:paraId="0E63E9A5" w14:textId="2C38B2E3" w:rsidR="004B182A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ind w:left="700" w:hanging="36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B182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8C6B26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4B182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N/A materials are anonymized</w:t>
            </w:r>
            <w:r w:rsidR="00496DFF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***</w:t>
            </w:r>
          </w:p>
          <w:p w14:paraId="2A0723F4" w14:textId="77777777" w:rsidR="006E2C04" w:rsidRPr="00876DC7" w:rsidRDefault="006E2C04" w:rsidP="006E2C04">
            <w:pPr>
              <w:pStyle w:val="FormAnswer"/>
              <w:tabs>
                <w:tab w:val="clear" w:pos="0"/>
              </w:tabs>
              <w:ind w:hanging="36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</w:tc>
      </w:tr>
      <w:tr w:rsidR="005D7A9E" w:rsidRPr="00876DC7" w14:paraId="172BE359" w14:textId="77777777" w:rsidTr="00A65409">
        <w:tc>
          <w:tcPr>
            <w:tcW w:w="9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77BB9" w14:textId="1FD727C3" w:rsidR="005D7A9E" w:rsidRPr="00876DC7" w:rsidRDefault="000F500D" w:rsidP="00972A80">
            <w:pPr>
              <w:pStyle w:val="FormAnswer"/>
              <w:numPr>
                <w:ilvl w:val="0"/>
                <w:numId w:val="41"/>
              </w:numPr>
              <w:tabs>
                <w:tab w:val="clear" w:pos="0"/>
              </w:tabs>
              <w:ind w:left="36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Describe</w:t>
            </w:r>
            <w:r w:rsidR="005D7A9E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the </w:t>
            </w:r>
            <w:r w:rsidR="000F275C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process by which</w:t>
            </w:r>
            <w:r w:rsidR="00607CB4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,</w:t>
            </w:r>
            <w:r w:rsidR="000F275C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and the </w:t>
            </w:r>
            <w:r w:rsidR="005D7A9E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requirements for</w:t>
            </w:r>
            <w:r w:rsidR="00607CB4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,</w:t>
            </w:r>
            <w:r w:rsidR="005D7A9E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Investigators to obtain Repository materials </w:t>
            </w:r>
            <w:r w:rsidR="005D7A9E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(e.g. </w:t>
            </w:r>
            <w:r w:rsidR="0045620C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provide </w:t>
            </w:r>
            <w:r w:rsidR="005D7A9E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project summary</w:t>
            </w:r>
            <w:r w:rsidR="00607CB4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,</w:t>
            </w:r>
            <w:r w:rsidR="0045620C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submit a Repository application</w:t>
            </w:r>
            <w:r w:rsidR="005D7A9E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, IRB approval, letters of support, etc)</w:t>
            </w:r>
            <w:r w:rsidR="005D7A9E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:</w:t>
            </w:r>
          </w:p>
          <w:p w14:paraId="56F22F63" w14:textId="77777777" w:rsidR="005D7A9E" w:rsidRPr="00876DC7" w:rsidRDefault="00AE42E9" w:rsidP="00B8681D">
            <w:pPr>
              <w:pStyle w:val="FormAnswer"/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 xml:space="preserve"> </w:t>
            </w:r>
          </w:p>
          <w:p w14:paraId="2410D83C" w14:textId="77777777" w:rsidR="000013C0" w:rsidRPr="00876DC7" w:rsidRDefault="000013C0" w:rsidP="00B8681D">
            <w:pPr>
              <w:pStyle w:val="FormAnswer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35444586" w14:textId="77777777" w:rsidR="000013C0" w:rsidRPr="00876DC7" w:rsidRDefault="000013C0" w:rsidP="00B8681D">
            <w:pPr>
              <w:pStyle w:val="FormAnswer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</w:tc>
      </w:tr>
      <w:tr w:rsidR="005D7A9E" w:rsidRPr="00876DC7" w14:paraId="2459D229" w14:textId="77777777" w:rsidTr="00A65409">
        <w:tc>
          <w:tcPr>
            <w:tcW w:w="9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D669" w14:textId="59BE9A2A" w:rsidR="005D7A9E" w:rsidRPr="00876DC7" w:rsidRDefault="000F275C" w:rsidP="00972A80">
            <w:pPr>
              <w:pStyle w:val="FormAnswer"/>
              <w:numPr>
                <w:ilvl w:val="0"/>
                <w:numId w:val="41"/>
              </w:numPr>
              <w:ind w:left="36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Describe</w:t>
            </w:r>
            <w:r w:rsidR="005D7A9E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 the process </w:t>
            </w:r>
            <w:r w:rsidR="006E5F83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and any criteria </w:t>
            </w:r>
            <w:r w:rsidR="005D7A9E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by which an Investigator is approved to receive materials </w:t>
            </w:r>
            <w:r w:rsidR="005D7A9E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(e.g. approved by project director, PI, committee, etc</w:t>
            </w:r>
            <w:r w:rsidR="006E5F83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.; and any Repository guidelines or SOPs that govern decisions around whether to approve a request for materials</w:t>
            </w:r>
            <w:r w:rsidR="005D7A9E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)</w:t>
            </w:r>
            <w:r w:rsidR="005D7A9E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:</w:t>
            </w:r>
          </w:p>
          <w:p w14:paraId="283254F6" w14:textId="77777777" w:rsidR="000013C0" w:rsidRPr="00876DC7" w:rsidRDefault="000013C0" w:rsidP="000013C0">
            <w:pPr>
              <w:pStyle w:val="FormAnswer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  <w:p w14:paraId="2DF21A8A" w14:textId="77777777" w:rsidR="000013C0" w:rsidRPr="00876DC7" w:rsidRDefault="000013C0" w:rsidP="000013C0">
            <w:pPr>
              <w:pStyle w:val="FormAnswer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3BF0EA50" w14:textId="77777777" w:rsidR="005D7A9E" w:rsidRPr="00876DC7" w:rsidRDefault="005D7A9E" w:rsidP="00B8681D">
            <w:pPr>
              <w:pStyle w:val="FormAnswer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</w:tc>
      </w:tr>
      <w:tr w:rsidR="006A27F9" w:rsidRPr="00876DC7" w14:paraId="02BACB30" w14:textId="77777777" w:rsidTr="00A65409">
        <w:tc>
          <w:tcPr>
            <w:tcW w:w="9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2B16" w14:textId="44642F16" w:rsidR="000E674C" w:rsidRPr="00876DC7" w:rsidRDefault="006A27F9" w:rsidP="00972A80">
            <w:pPr>
              <w:pStyle w:val="FormAnswer"/>
              <w:numPr>
                <w:ilvl w:val="0"/>
                <w:numId w:val="41"/>
              </w:numPr>
              <w:tabs>
                <w:tab w:val="clear" w:pos="0"/>
              </w:tabs>
              <w:ind w:left="36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Will Investigators who use Repository material be encouraged/allowed to submit data/results/analyses back to the Repository? </w:t>
            </w:r>
          </w:p>
          <w:p w14:paraId="2EF3BDDD" w14:textId="77777777" w:rsidR="00607CB4" w:rsidRPr="00876DC7" w:rsidRDefault="0083606B" w:rsidP="00607CB4">
            <w:pPr>
              <w:pStyle w:val="FormAnswer"/>
              <w:tabs>
                <w:tab w:val="clear" w:pos="0"/>
                <w:tab w:val="clear" w:pos="360"/>
                <w:tab w:val="left" w:pos="720"/>
              </w:tabs>
              <w:ind w:left="720" w:hanging="360"/>
              <w:jc w:val="both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end"/>
            </w:r>
            <w:r w:rsidR="006A27F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Yes</w:t>
            </w:r>
            <w:r w:rsidR="00607CB4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;</w:t>
            </w:r>
            <w:r w:rsidR="00607CB4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="00607CB4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if yes,</w:t>
            </w:r>
            <w:r w:rsidR="00607CB4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</w:p>
          <w:p w14:paraId="57C79D14" w14:textId="7A3E901F" w:rsidR="00607CB4" w:rsidRPr="00876DC7" w:rsidRDefault="00386B72" w:rsidP="00607CB4">
            <w:pPr>
              <w:pStyle w:val="FormAnswer"/>
              <w:tabs>
                <w:tab w:val="clear" w:pos="0"/>
                <w:tab w:val="clear" w:pos="360"/>
                <w:tab w:val="left" w:pos="720"/>
              </w:tabs>
              <w:ind w:left="72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7CB4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607CB4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The return</w:t>
            </w:r>
            <w:r w:rsidR="00DA7F91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ed</w:t>
            </w:r>
            <w:r w:rsidR="00FE3768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F03BD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material </w:t>
            </w:r>
            <w:r w:rsidR="00607CB4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will be anonymized</w:t>
            </w:r>
            <w:r w:rsidR="00BF5B7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.</w:t>
            </w:r>
          </w:p>
          <w:p w14:paraId="1FE1E148" w14:textId="77777777" w:rsidR="005B3A39" w:rsidRPr="00876DC7" w:rsidRDefault="0083606B" w:rsidP="001B226F">
            <w:pPr>
              <w:pStyle w:val="FormAnswer"/>
              <w:tabs>
                <w:tab w:val="clear" w:pos="0"/>
                <w:tab w:val="clear" w:pos="360"/>
                <w:tab w:val="left" w:pos="990"/>
              </w:tabs>
              <w:ind w:left="990" w:hanging="27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607CB4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The return</w:t>
            </w:r>
            <w:r w:rsidR="00DA7F91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ed</w:t>
            </w:r>
            <w:r w:rsidR="00FE3768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F03BD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material</w:t>
            </w:r>
            <w:r w:rsidR="00607CB4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will contain codes or identifying information</w:t>
            </w:r>
            <w:r w:rsidR="00F03BD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to</w:t>
            </w:r>
            <w:r w:rsidR="00DA7F91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enable</w:t>
            </w:r>
            <w:r w:rsidR="00F03BD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re-link</w:t>
            </w:r>
            <w:r w:rsidR="00DA7F91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ing</w:t>
            </w:r>
            <w:r w:rsidR="00BF5B7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274562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of</w:t>
            </w:r>
            <w:r w:rsidR="00F03BD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corresponding Repository material</w:t>
            </w:r>
            <w:r w:rsidR="00BF5B7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.</w:t>
            </w:r>
          </w:p>
          <w:p w14:paraId="378C58E7" w14:textId="77777777" w:rsidR="00607CB4" w:rsidRPr="00876DC7" w:rsidRDefault="00386B72" w:rsidP="001B226F">
            <w:pPr>
              <w:pStyle w:val="FormAnswer"/>
              <w:tabs>
                <w:tab w:val="clear" w:pos="0"/>
                <w:tab w:val="clear" w:pos="360"/>
                <w:tab w:val="left" w:pos="990"/>
              </w:tabs>
              <w:ind w:left="990" w:hanging="27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3A3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5B3A3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The results of any analyses </w:t>
            </w:r>
            <w:r w:rsidR="00BF7DA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returned to the Repository </w:t>
            </w:r>
            <w:r w:rsidR="005B3A3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will be performed</w:t>
            </w:r>
            <w:r w:rsidR="00BF7DA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or confirmed</w:t>
            </w:r>
            <w:r w:rsidR="005B3A3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in a CLIA lab (note: CLIA and other laws may limit the ability to return results directly back to the participant or the participant’s treating physician</w:t>
            </w:r>
            <w:r w:rsidR="00BF7DA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if they are not performed in such a laboratory</w:t>
            </w:r>
            <w:r w:rsidR="005B3A3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).</w:t>
            </w:r>
          </w:p>
          <w:p w14:paraId="1E3B7647" w14:textId="77777777" w:rsidR="00937E7D" w:rsidRPr="00876DC7" w:rsidRDefault="00386B72" w:rsidP="001B226F">
            <w:pPr>
              <w:pStyle w:val="FormAnswer"/>
              <w:tabs>
                <w:tab w:val="clear" w:pos="0"/>
                <w:tab w:val="clear" w:pos="360"/>
                <w:tab w:val="left" w:pos="990"/>
              </w:tabs>
              <w:ind w:left="990" w:hanging="270"/>
              <w:jc w:val="both"/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7CB4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fldChar w:fldCharType="end"/>
            </w:r>
            <w:r w:rsidR="00DA7F91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Incidental findings are possible; </w:t>
            </w:r>
            <w:r w:rsidR="00F03BD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if the</w:t>
            </w:r>
            <w:r w:rsidR="00DA7F91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material is </w:t>
            </w:r>
            <w:r w:rsidR="00F03BD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coded or identifiable</w:t>
            </w:r>
            <w:r w:rsidR="00DA7F91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and can be re-linked to participants</w:t>
            </w:r>
            <w:r w:rsidR="00F03BD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, </w:t>
            </w:r>
            <w:r w:rsidR="00607CB4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describe </w:t>
            </w:r>
            <w:r w:rsidR="00F03BDA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whether participants will be notified</w:t>
            </w:r>
            <w:r w:rsidR="00DA7F91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and the process by which this will occur</w:t>
            </w:r>
            <w:r w:rsidR="00BF5B7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</w:t>
            </w:r>
            <w:r w:rsidR="00937E7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(e.g.</w:t>
            </w:r>
            <w:r w:rsidR="003D5881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the</w:t>
            </w:r>
            <w:r w:rsidR="00937E7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 IRB will be notified</w:t>
            </w:r>
            <w:r w:rsidR="003D5881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, the </w:t>
            </w:r>
            <w:r w:rsidR="00937E7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participant/proxy </w:t>
            </w:r>
            <w:r w:rsidR="003D5881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 xml:space="preserve">will be </w:t>
            </w:r>
            <w:r w:rsidR="00937E7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notified, a letter will be placed in the medical record)</w:t>
            </w:r>
            <w:r w:rsidR="00CC0073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, again mindful of CLIA’s requirements</w:t>
            </w:r>
            <w:r w:rsidR="00937E7D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:</w:t>
            </w:r>
          </w:p>
          <w:p w14:paraId="6A354BE5" w14:textId="77777777" w:rsidR="00607CB4" w:rsidRPr="00876DC7" w:rsidRDefault="00386B72" w:rsidP="001B226F">
            <w:pPr>
              <w:pStyle w:val="FormAnswer"/>
              <w:tabs>
                <w:tab w:val="clear" w:pos="0"/>
                <w:tab w:val="clear" w:pos="360"/>
                <w:tab w:val="left" w:pos="990"/>
              </w:tabs>
              <w:ind w:left="990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F03BDA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instrText xml:space="preserve"> FORMTEXT </w:instrTex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separate"/>
            </w:r>
            <w:r w:rsidR="00F03BD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F03BD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F03BD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F03BD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="00F03BDA" w:rsidRPr="00876DC7">
              <w:rPr>
                <w:rFonts w:ascii="Times New Roman" w:hAnsi="Times New Roman"/>
                <w:noProof/>
                <w:sz w:val="22"/>
                <w:szCs w:val="22"/>
                <w:lang w:val="en-US" w:eastAsia="en-US"/>
              </w:rPr>
              <w:t> </w:t>
            </w:r>
            <w:r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fldChar w:fldCharType="end"/>
            </w:r>
          </w:p>
          <w:p w14:paraId="19AD82AF" w14:textId="77777777" w:rsidR="006A27F9" w:rsidRPr="00876DC7" w:rsidRDefault="00386B72" w:rsidP="00842844">
            <w:pPr>
              <w:pStyle w:val="FormAnswer"/>
              <w:tabs>
                <w:tab w:val="clear" w:pos="0"/>
                <w:tab w:val="clear" w:pos="360"/>
                <w:tab w:val="left" w:pos="700"/>
              </w:tabs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A27F9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end"/>
            </w:r>
            <w:r w:rsidR="006A27F9" w:rsidRPr="00876DC7">
              <w:rPr>
                <w:rFonts w:ascii="Times New Roman" w:eastAsia="Cambria" w:hAnsi="Times New Roman"/>
                <w:sz w:val="22"/>
                <w:szCs w:val="22"/>
                <w:lang w:val="en-US" w:eastAsia="en-US"/>
              </w:rPr>
              <w:t>No</w:t>
            </w:r>
          </w:p>
          <w:p w14:paraId="307B3C08" w14:textId="77777777" w:rsidR="006A27F9" w:rsidRPr="00876DC7" w:rsidRDefault="006A27F9" w:rsidP="006E2C04">
            <w:pPr>
              <w:pStyle w:val="FormAnswer"/>
              <w:tabs>
                <w:tab w:val="clear" w:pos="0"/>
              </w:tabs>
              <w:ind w:hanging="36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</w:tc>
      </w:tr>
      <w:tr w:rsidR="006A27F9" w:rsidRPr="00876DC7" w14:paraId="7A789032" w14:textId="77777777" w:rsidTr="00A65409">
        <w:tc>
          <w:tcPr>
            <w:tcW w:w="9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A2435" w14:textId="77777777" w:rsidR="007658B4" w:rsidRPr="007658B4" w:rsidRDefault="006A27F9" w:rsidP="00972A80">
            <w:pPr>
              <w:pStyle w:val="FormAnswer"/>
              <w:numPr>
                <w:ilvl w:val="0"/>
                <w:numId w:val="41"/>
              </w:numPr>
              <w:tabs>
                <w:tab w:val="clear" w:pos="0"/>
              </w:tabs>
              <w:ind w:left="360"/>
              <w:jc w:val="both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>Will Investigators who obtain Repository material be permitted to release some or all of the material to other Investigators for separate research purposes?</w:t>
            </w:r>
          </w:p>
          <w:p w14:paraId="21A111A3" w14:textId="3AC89E89" w:rsidR="006A27F9" w:rsidRPr="007658B4" w:rsidRDefault="00386B72" w:rsidP="007658B4">
            <w:pPr>
              <w:pStyle w:val="FormAnswer"/>
              <w:tabs>
                <w:tab w:val="clear" w:pos="0"/>
              </w:tabs>
              <w:jc w:val="both"/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pP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A27F9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end"/>
            </w:r>
            <w:r w:rsidR="007658B4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>No</w:t>
            </w:r>
            <w:r w:rsidR="006A27F9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</w:t>
            </w:r>
            <w:r w:rsidR="00B931B9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 </w:t>
            </w:r>
            <w:r w:rsidR="0083606B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3606B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separate"/>
            </w:r>
            <w:r w:rsidR="0083606B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end"/>
            </w:r>
            <w:r w:rsidR="007658B4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Yes; </w:t>
            </w:r>
            <w:r w:rsidR="006A27F9" w:rsidRPr="00876DC7"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  <w:t xml:space="preserve">If yes, </w:t>
            </w:r>
            <w:r w:rsidR="006A27F9" w:rsidRPr="00876DC7">
              <w:rPr>
                <w:rFonts w:ascii="Times New Roman" w:hAnsi="Times New Roman"/>
                <w:sz w:val="22"/>
                <w:szCs w:val="22"/>
                <w:lang w:val="en-US" w:eastAsia="en-US"/>
              </w:rPr>
              <w:t>confirm that Investigators who receive Repository material will only be permitted to release anonymized Repository material to other Investigators for separate research purposes:</w:t>
            </w:r>
            <w:r w:rsidR="00D84E86">
              <w:rPr>
                <w:rFonts w:ascii="Times New Roman" w:hAnsi="Times New Roman"/>
                <w:sz w:val="22"/>
                <w:szCs w:val="22"/>
                <w:lang w:val="en-US" w:eastAsia="en-US"/>
              </w:rPr>
              <w:t xml:space="preserve"> </w:t>
            </w: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A27F9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instrText xml:space="preserve"> FORMCHECKBOX </w:instrText>
            </w:r>
            <w:r w:rsidR="006F4A9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</w:r>
            <w:r w:rsidR="006F4A9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separate"/>
            </w:r>
            <w:r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fldChar w:fldCharType="end"/>
            </w:r>
            <w:r w:rsidR="006A27F9" w:rsidRPr="00876DC7">
              <w:rPr>
                <w:rFonts w:ascii="Times New Roman" w:eastAsia="Cambria" w:hAnsi="Times New Roman"/>
                <w:b/>
                <w:sz w:val="22"/>
                <w:szCs w:val="22"/>
                <w:lang w:val="en-US" w:eastAsia="en-US"/>
              </w:rPr>
              <w:t xml:space="preserve"> I confirm.</w:t>
            </w:r>
          </w:p>
          <w:p w14:paraId="3B2E4E24" w14:textId="77777777" w:rsidR="006A27F9" w:rsidRPr="00876DC7" w:rsidRDefault="006A27F9" w:rsidP="006E2C04">
            <w:pPr>
              <w:pStyle w:val="FormAnswer"/>
              <w:tabs>
                <w:tab w:val="clear" w:pos="0"/>
              </w:tabs>
              <w:ind w:hanging="360"/>
              <w:jc w:val="both"/>
              <w:rPr>
                <w:rFonts w:ascii="Times New Roman" w:hAnsi="Times New Roman"/>
                <w:b/>
                <w:sz w:val="22"/>
                <w:szCs w:val="22"/>
                <w:lang w:val="en-US" w:eastAsia="en-US"/>
              </w:rPr>
            </w:pPr>
          </w:p>
        </w:tc>
      </w:tr>
    </w:tbl>
    <w:p w14:paraId="05E49A4B" w14:textId="2873020F" w:rsidR="00EB32C2" w:rsidRPr="00876DC7" w:rsidRDefault="00EB32C2" w:rsidP="00457F19">
      <w:pPr>
        <w:pStyle w:val="FormAnswer"/>
        <w:ind w:left="0"/>
        <w:rPr>
          <w:rFonts w:ascii="Times New Roman" w:hAnsi="Times New Roman"/>
        </w:rPr>
      </w:pPr>
    </w:p>
    <w:p w14:paraId="2DFFF169" w14:textId="77777777" w:rsidR="00457F19" w:rsidRPr="00876DC7" w:rsidRDefault="002B1F18" w:rsidP="002B1F18">
      <w:pPr>
        <w:pStyle w:val="FormAnswer"/>
        <w:tabs>
          <w:tab w:val="clear" w:pos="360"/>
        </w:tabs>
        <w:ind w:left="0"/>
        <w:jc w:val="both"/>
        <w:rPr>
          <w:rFonts w:ascii="Times New Roman" w:hAnsi="Times New Roman"/>
        </w:rPr>
      </w:pPr>
      <w:r w:rsidRPr="00876DC7">
        <w:rPr>
          <w:rFonts w:ascii="Times New Roman" w:hAnsi="Times New Roman"/>
          <w:b/>
        </w:rPr>
        <w:t>*Individually identifiable:</w:t>
      </w:r>
      <w:r w:rsidRPr="00876DC7">
        <w:rPr>
          <w:rFonts w:ascii="Times New Roman" w:hAnsi="Times New Roman"/>
        </w:rPr>
        <w:t xml:space="preserve"> the identity of the specimen/data source is or may be readily ascertained by the investigator or associated with the information.</w:t>
      </w:r>
    </w:p>
    <w:p w14:paraId="4EDD0B88" w14:textId="77777777" w:rsidR="00F46296" w:rsidRPr="00876DC7" w:rsidRDefault="00F46296" w:rsidP="002B1F18">
      <w:pPr>
        <w:pStyle w:val="FormAnswer"/>
        <w:tabs>
          <w:tab w:val="clear" w:pos="360"/>
        </w:tabs>
        <w:ind w:left="0"/>
        <w:jc w:val="both"/>
        <w:rPr>
          <w:rFonts w:ascii="Times New Roman" w:hAnsi="Times New Roman"/>
          <w:b/>
        </w:rPr>
      </w:pPr>
    </w:p>
    <w:p w14:paraId="111037B3" w14:textId="77777777" w:rsidR="002B1F18" w:rsidRPr="00876DC7" w:rsidRDefault="002B1F18" w:rsidP="002B1F18">
      <w:pPr>
        <w:pStyle w:val="FormAnswer"/>
        <w:tabs>
          <w:tab w:val="clear" w:pos="360"/>
        </w:tabs>
        <w:ind w:left="0"/>
        <w:jc w:val="both"/>
        <w:rPr>
          <w:rFonts w:ascii="Times New Roman" w:hAnsi="Times New Roman"/>
        </w:rPr>
      </w:pPr>
      <w:r w:rsidRPr="00876DC7">
        <w:rPr>
          <w:rFonts w:ascii="Times New Roman" w:hAnsi="Times New Roman"/>
          <w:b/>
        </w:rPr>
        <w:t>**Coded:</w:t>
      </w:r>
      <w:r w:rsidRPr="00876DC7">
        <w:rPr>
          <w:rFonts w:ascii="Times New Roman" w:hAnsi="Times New Roman"/>
        </w:rPr>
        <w:t xml:space="preserve"> the specimens/data are not </w:t>
      </w:r>
      <w:r w:rsidR="00801F68" w:rsidRPr="00876DC7">
        <w:rPr>
          <w:rFonts w:ascii="Times New Roman" w:hAnsi="Times New Roman"/>
        </w:rPr>
        <w:t xml:space="preserve">directly </w:t>
      </w:r>
      <w:r w:rsidRPr="00876DC7">
        <w:rPr>
          <w:rFonts w:ascii="Times New Roman" w:hAnsi="Times New Roman"/>
        </w:rPr>
        <w:t>individually identifiable, but they contain a code through which they may be linked back to the specimen/data source by anyone who possesses the key to that code.</w:t>
      </w:r>
    </w:p>
    <w:p w14:paraId="363598F5" w14:textId="77777777" w:rsidR="002B1F18" w:rsidRPr="00876DC7" w:rsidRDefault="002B1F18" w:rsidP="002B1F18">
      <w:pPr>
        <w:pStyle w:val="FormAnswer"/>
        <w:tabs>
          <w:tab w:val="clear" w:pos="360"/>
        </w:tabs>
        <w:ind w:left="0"/>
        <w:jc w:val="both"/>
        <w:rPr>
          <w:rFonts w:ascii="Times New Roman" w:hAnsi="Times New Roman"/>
        </w:rPr>
      </w:pPr>
    </w:p>
    <w:p w14:paraId="4139BB0E" w14:textId="77777777" w:rsidR="008C02B6" w:rsidRPr="00876DC7" w:rsidRDefault="002B1F18" w:rsidP="00274562">
      <w:pPr>
        <w:pStyle w:val="FormAnswer"/>
        <w:tabs>
          <w:tab w:val="clear" w:pos="360"/>
        </w:tabs>
        <w:ind w:left="0"/>
        <w:jc w:val="both"/>
        <w:rPr>
          <w:rFonts w:ascii="Times New Roman" w:hAnsi="Times New Roman"/>
        </w:rPr>
      </w:pPr>
      <w:r w:rsidRPr="00876DC7">
        <w:rPr>
          <w:rFonts w:ascii="Times New Roman" w:hAnsi="Times New Roman"/>
          <w:b/>
        </w:rPr>
        <w:t>***Anonymized:</w:t>
      </w:r>
      <w:r w:rsidRPr="00876DC7">
        <w:rPr>
          <w:rFonts w:ascii="Times New Roman" w:hAnsi="Times New Roman"/>
        </w:rPr>
        <w:t xml:space="preserve"> the specimens/data are not individually identifiable and there is no way to link them back to the specimen/data source.</w:t>
      </w:r>
    </w:p>
    <w:p w14:paraId="5EC9EFEF" w14:textId="77777777" w:rsidR="002636D4" w:rsidRPr="00876DC7" w:rsidRDefault="002636D4" w:rsidP="00274562">
      <w:pPr>
        <w:pStyle w:val="FormAnswer"/>
        <w:tabs>
          <w:tab w:val="clear" w:pos="360"/>
        </w:tabs>
        <w:ind w:left="0"/>
        <w:jc w:val="both"/>
        <w:rPr>
          <w:rFonts w:ascii="Times New Roman" w:hAnsi="Times New Roman"/>
        </w:rPr>
      </w:pPr>
    </w:p>
    <w:p w14:paraId="04069A97" w14:textId="77777777" w:rsidR="005448DB" w:rsidRPr="00876DC7" w:rsidRDefault="008C1E95" w:rsidP="002D5873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876DC7">
        <w:rPr>
          <w:rFonts w:ascii="Times New Roman" w:hAnsi="Times New Roman"/>
          <w:b/>
          <w:sz w:val="20"/>
          <w:szCs w:val="20"/>
        </w:rPr>
        <w:t>****Protected Health Information</w:t>
      </w:r>
      <w:r w:rsidR="00576D3C" w:rsidRPr="00876DC7">
        <w:rPr>
          <w:rFonts w:ascii="Times New Roman" w:hAnsi="Times New Roman"/>
          <w:b/>
          <w:sz w:val="20"/>
          <w:szCs w:val="20"/>
        </w:rPr>
        <w:t xml:space="preserve"> (PHI)</w:t>
      </w:r>
      <w:r w:rsidRPr="00876DC7">
        <w:rPr>
          <w:rFonts w:ascii="Times New Roman" w:hAnsi="Times New Roman"/>
          <w:b/>
          <w:sz w:val="20"/>
          <w:szCs w:val="20"/>
        </w:rPr>
        <w:t>:</w:t>
      </w:r>
      <w:r w:rsidR="005B0315" w:rsidRPr="00876DC7">
        <w:rPr>
          <w:rFonts w:ascii="Times New Roman" w:hAnsi="Times New Roman"/>
          <w:b/>
          <w:sz w:val="20"/>
          <w:szCs w:val="20"/>
        </w:rPr>
        <w:t xml:space="preserve"> </w:t>
      </w:r>
      <w:r w:rsidR="00504C02" w:rsidRPr="00876DC7">
        <w:rPr>
          <w:rFonts w:ascii="Times New Roman" w:hAnsi="Times New Roman"/>
          <w:sz w:val="20"/>
          <w:szCs w:val="20"/>
        </w:rPr>
        <w:t>the specimens/data include one or m</w:t>
      </w:r>
      <w:r w:rsidR="005448DB" w:rsidRPr="00876DC7">
        <w:rPr>
          <w:rFonts w:ascii="Times New Roman" w:hAnsi="Times New Roman"/>
          <w:sz w:val="20"/>
          <w:szCs w:val="20"/>
        </w:rPr>
        <w:t>ore of the HIPAA 18 identifiers: Data containing any one of the following 18 identifiers is considered PHI under HIPAA: (1) Names</w:t>
      </w:r>
      <w:r w:rsidR="002D5873" w:rsidRPr="00876DC7">
        <w:rPr>
          <w:rFonts w:ascii="Times New Roman" w:hAnsi="Times New Roman"/>
          <w:sz w:val="20"/>
          <w:szCs w:val="20"/>
        </w:rPr>
        <w:t>;</w:t>
      </w:r>
      <w:r w:rsidR="005448DB" w:rsidRPr="00876DC7">
        <w:rPr>
          <w:rFonts w:ascii="Times New Roman" w:hAnsi="Times New Roman"/>
          <w:sz w:val="20"/>
          <w:szCs w:val="20"/>
        </w:rPr>
        <w:t xml:space="preserve"> (2) All geographic subdivisions smaller than a State, including: street address, city, county, precinct, zip codes and their equivalent geocodes, except for the initial three digits of a zip code if, according to the current publicly-available data from the Bureau of the Census:  (i) the geographic unit formed by combining all zip codes with the same three initial digits contains more than 20,000 people, and (ii) the initial three digits of a zip code for all such geographic units containing 20,000 or</w:t>
      </w:r>
      <w:r w:rsidR="002D5873" w:rsidRPr="00876DC7">
        <w:rPr>
          <w:rFonts w:ascii="Times New Roman" w:hAnsi="Times New Roman"/>
          <w:sz w:val="20"/>
          <w:szCs w:val="20"/>
        </w:rPr>
        <w:t xml:space="preserve"> fewer people is changed to 000; (3) </w:t>
      </w:r>
      <w:r w:rsidR="005448DB" w:rsidRPr="00876DC7">
        <w:rPr>
          <w:rFonts w:ascii="Times New Roman" w:hAnsi="Times New Roman"/>
          <w:sz w:val="20"/>
          <w:szCs w:val="20"/>
        </w:rPr>
        <w:t>Telephone numbers</w:t>
      </w:r>
      <w:r w:rsidR="002D5873" w:rsidRPr="00876DC7">
        <w:rPr>
          <w:rFonts w:ascii="Times New Roman" w:hAnsi="Times New Roman"/>
          <w:sz w:val="20"/>
          <w:szCs w:val="20"/>
        </w:rPr>
        <w:t>; (4)</w:t>
      </w:r>
      <w:r w:rsidR="005448DB" w:rsidRPr="00876DC7">
        <w:rPr>
          <w:rFonts w:ascii="Times New Roman" w:hAnsi="Times New Roman"/>
          <w:sz w:val="20"/>
          <w:szCs w:val="20"/>
        </w:rPr>
        <w:t>Fax numbers</w:t>
      </w:r>
      <w:r w:rsidR="002D5873" w:rsidRPr="00876DC7">
        <w:rPr>
          <w:rFonts w:ascii="Times New Roman" w:hAnsi="Times New Roman"/>
          <w:sz w:val="20"/>
          <w:szCs w:val="20"/>
        </w:rPr>
        <w:t>; (5)</w:t>
      </w:r>
      <w:r w:rsidR="004B4584" w:rsidRPr="00876DC7">
        <w:rPr>
          <w:rFonts w:ascii="Times New Roman" w:hAnsi="Times New Roman"/>
          <w:sz w:val="20"/>
          <w:szCs w:val="20"/>
        </w:rPr>
        <w:t xml:space="preserve"> </w:t>
      </w:r>
      <w:r w:rsidR="005448DB" w:rsidRPr="00876DC7">
        <w:rPr>
          <w:rFonts w:ascii="Times New Roman" w:hAnsi="Times New Roman"/>
          <w:sz w:val="20"/>
          <w:szCs w:val="20"/>
        </w:rPr>
        <w:t>E-mail addresses</w:t>
      </w:r>
      <w:r w:rsidR="002D5873" w:rsidRPr="00876DC7">
        <w:rPr>
          <w:rFonts w:ascii="Times New Roman" w:hAnsi="Times New Roman"/>
          <w:sz w:val="20"/>
          <w:szCs w:val="20"/>
        </w:rPr>
        <w:t xml:space="preserve">; (6) </w:t>
      </w:r>
      <w:r w:rsidR="005448DB" w:rsidRPr="00876DC7">
        <w:rPr>
          <w:rFonts w:ascii="Times New Roman" w:hAnsi="Times New Roman"/>
          <w:sz w:val="20"/>
          <w:szCs w:val="20"/>
        </w:rPr>
        <w:t>Social Security numbers</w:t>
      </w:r>
      <w:r w:rsidR="002D5873" w:rsidRPr="00876DC7">
        <w:rPr>
          <w:rFonts w:ascii="Times New Roman" w:hAnsi="Times New Roman"/>
          <w:sz w:val="20"/>
          <w:szCs w:val="20"/>
        </w:rPr>
        <w:t xml:space="preserve">; (7) </w:t>
      </w:r>
      <w:r w:rsidR="005448DB" w:rsidRPr="00876DC7">
        <w:rPr>
          <w:rFonts w:ascii="Times New Roman" w:hAnsi="Times New Roman"/>
          <w:sz w:val="20"/>
          <w:szCs w:val="20"/>
        </w:rPr>
        <w:t>Medical record numbers</w:t>
      </w:r>
      <w:r w:rsidR="002D5873" w:rsidRPr="00876DC7">
        <w:rPr>
          <w:rFonts w:ascii="Times New Roman" w:hAnsi="Times New Roman"/>
          <w:sz w:val="20"/>
          <w:szCs w:val="20"/>
        </w:rPr>
        <w:t xml:space="preserve">; (8) </w:t>
      </w:r>
      <w:r w:rsidR="005448DB" w:rsidRPr="00876DC7">
        <w:rPr>
          <w:rFonts w:ascii="Times New Roman" w:hAnsi="Times New Roman"/>
          <w:sz w:val="20"/>
          <w:szCs w:val="20"/>
        </w:rPr>
        <w:t>Health plan beneficiary numbers</w:t>
      </w:r>
      <w:r w:rsidR="002D5873" w:rsidRPr="00876DC7">
        <w:rPr>
          <w:rFonts w:ascii="Times New Roman" w:hAnsi="Times New Roman"/>
          <w:sz w:val="20"/>
          <w:szCs w:val="20"/>
        </w:rPr>
        <w:t xml:space="preserve">; (9) </w:t>
      </w:r>
      <w:r w:rsidR="005448DB" w:rsidRPr="00876DC7">
        <w:rPr>
          <w:rFonts w:ascii="Times New Roman" w:hAnsi="Times New Roman"/>
          <w:sz w:val="20"/>
          <w:szCs w:val="20"/>
        </w:rPr>
        <w:t>Account numbers</w:t>
      </w:r>
      <w:r w:rsidR="002D5873" w:rsidRPr="00876DC7">
        <w:rPr>
          <w:rFonts w:ascii="Times New Roman" w:hAnsi="Times New Roman"/>
          <w:sz w:val="20"/>
          <w:szCs w:val="20"/>
        </w:rPr>
        <w:t xml:space="preserve">; (10) </w:t>
      </w:r>
      <w:r w:rsidR="005448DB" w:rsidRPr="00876DC7">
        <w:rPr>
          <w:rFonts w:ascii="Times New Roman" w:hAnsi="Times New Roman"/>
          <w:sz w:val="20"/>
          <w:szCs w:val="20"/>
        </w:rPr>
        <w:t>All elements o</w:t>
      </w:r>
      <w:r w:rsidR="002D5873" w:rsidRPr="00876DC7">
        <w:rPr>
          <w:rFonts w:ascii="Times New Roman" w:hAnsi="Times New Roman"/>
          <w:sz w:val="20"/>
          <w:szCs w:val="20"/>
        </w:rPr>
        <w:t xml:space="preserve">f dates (except year) for dates </w:t>
      </w:r>
      <w:r w:rsidR="005448DB" w:rsidRPr="00876DC7">
        <w:rPr>
          <w:rFonts w:ascii="Times New Roman" w:hAnsi="Times New Roman"/>
          <w:sz w:val="20"/>
          <w:szCs w:val="20"/>
        </w:rPr>
        <w:t>related to an individual, including:</w:t>
      </w:r>
      <w:r w:rsidR="002D5873" w:rsidRPr="00876DC7">
        <w:rPr>
          <w:rFonts w:ascii="Times New Roman" w:hAnsi="Times New Roman"/>
          <w:sz w:val="20"/>
          <w:szCs w:val="20"/>
        </w:rPr>
        <w:t xml:space="preserve"> </w:t>
      </w:r>
      <w:r w:rsidR="005448DB" w:rsidRPr="00876DC7">
        <w:rPr>
          <w:rFonts w:ascii="Times New Roman" w:hAnsi="Times New Roman"/>
          <w:sz w:val="20"/>
          <w:szCs w:val="20"/>
        </w:rPr>
        <w:t>birth date</w:t>
      </w:r>
      <w:r w:rsidR="002D5873" w:rsidRPr="00876DC7">
        <w:rPr>
          <w:rFonts w:ascii="Times New Roman" w:hAnsi="Times New Roman"/>
          <w:sz w:val="20"/>
          <w:szCs w:val="20"/>
        </w:rPr>
        <w:t xml:space="preserve">, </w:t>
      </w:r>
      <w:r w:rsidR="005448DB" w:rsidRPr="00876DC7">
        <w:rPr>
          <w:rFonts w:ascii="Times New Roman" w:hAnsi="Times New Roman"/>
          <w:sz w:val="20"/>
          <w:szCs w:val="20"/>
        </w:rPr>
        <w:t>admission date</w:t>
      </w:r>
      <w:r w:rsidR="002D5873" w:rsidRPr="00876DC7">
        <w:rPr>
          <w:rFonts w:ascii="Times New Roman" w:hAnsi="Times New Roman"/>
          <w:sz w:val="20"/>
          <w:szCs w:val="20"/>
        </w:rPr>
        <w:t xml:space="preserve">, </w:t>
      </w:r>
      <w:r w:rsidR="005448DB" w:rsidRPr="00876DC7">
        <w:rPr>
          <w:rFonts w:ascii="Times New Roman" w:hAnsi="Times New Roman"/>
          <w:sz w:val="20"/>
          <w:szCs w:val="20"/>
        </w:rPr>
        <w:t>discharge date</w:t>
      </w:r>
      <w:r w:rsidR="002D5873" w:rsidRPr="00876DC7">
        <w:rPr>
          <w:rFonts w:ascii="Times New Roman" w:hAnsi="Times New Roman"/>
          <w:sz w:val="20"/>
          <w:szCs w:val="20"/>
        </w:rPr>
        <w:t xml:space="preserve">, </w:t>
      </w:r>
      <w:r w:rsidR="005448DB" w:rsidRPr="00876DC7">
        <w:rPr>
          <w:rFonts w:ascii="Times New Roman" w:hAnsi="Times New Roman"/>
          <w:sz w:val="20"/>
          <w:szCs w:val="20"/>
        </w:rPr>
        <w:t>date of death</w:t>
      </w:r>
      <w:r w:rsidR="002D5873" w:rsidRPr="00876DC7">
        <w:rPr>
          <w:rFonts w:ascii="Times New Roman" w:hAnsi="Times New Roman"/>
          <w:sz w:val="20"/>
          <w:szCs w:val="20"/>
        </w:rPr>
        <w:t xml:space="preserve">, </w:t>
      </w:r>
      <w:r w:rsidR="005448DB" w:rsidRPr="00876DC7">
        <w:rPr>
          <w:rFonts w:ascii="Times New Roman" w:hAnsi="Times New Roman"/>
          <w:sz w:val="20"/>
          <w:szCs w:val="20"/>
        </w:rPr>
        <w:t>all ages over 89 and all elements of dates (including year) indicative of such age, except that such ages and elements may be aggregated into a single category of age 90 or older</w:t>
      </w:r>
      <w:r w:rsidR="002D5873" w:rsidRPr="00876DC7">
        <w:rPr>
          <w:rFonts w:ascii="Times New Roman" w:hAnsi="Times New Roman"/>
          <w:sz w:val="20"/>
          <w:szCs w:val="20"/>
        </w:rPr>
        <w:t xml:space="preserve">; (11) </w:t>
      </w:r>
      <w:r w:rsidR="005448DB" w:rsidRPr="00876DC7">
        <w:rPr>
          <w:rFonts w:ascii="Times New Roman" w:hAnsi="Times New Roman"/>
          <w:sz w:val="20"/>
          <w:szCs w:val="20"/>
        </w:rPr>
        <w:t>Certificate/license</w:t>
      </w:r>
      <w:r w:rsidR="002D5873" w:rsidRPr="00876DC7">
        <w:rPr>
          <w:rFonts w:ascii="Times New Roman" w:hAnsi="Times New Roman"/>
          <w:sz w:val="20"/>
          <w:szCs w:val="20"/>
        </w:rPr>
        <w:t xml:space="preserve"> numbers; (12) </w:t>
      </w:r>
      <w:r w:rsidR="005448DB" w:rsidRPr="00876DC7">
        <w:rPr>
          <w:rFonts w:ascii="Times New Roman" w:hAnsi="Times New Roman"/>
          <w:sz w:val="20"/>
          <w:szCs w:val="20"/>
        </w:rPr>
        <w:t>Vehicle identifiers and serial numbers, including license plate numbers</w:t>
      </w:r>
      <w:r w:rsidR="002D5873" w:rsidRPr="00876DC7">
        <w:rPr>
          <w:rFonts w:ascii="Times New Roman" w:hAnsi="Times New Roman"/>
          <w:sz w:val="20"/>
          <w:szCs w:val="20"/>
        </w:rPr>
        <w:t xml:space="preserve">; (13) </w:t>
      </w:r>
      <w:r w:rsidR="005448DB" w:rsidRPr="00876DC7">
        <w:rPr>
          <w:rFonts w:ascii="Times New Roman" w:hAnsi="Times New Roman"/>
          <w:sz w:val="20"/>
          <w:szCs w:val="20"/>
        </w:rPr>
        <w:t>Device identifiers and serial numbers</w:t>
      </w:r>
      <w:r w:rsidR="002D5873" w:rsidRPr="00876DC7">
        <w:rPr>
          <w:rFonts w:ascii="Times New Roman" w:hAnsi="Times New Roman"/>
          <w:sz w:val="20"/>
          <w:szCs w:val="20"/>
        </w:rPr>
        <w:t xml:space="preserve">; (14) </w:t>
      </w:r>
      <w:r w:rsidR="005448DB" w:rsidRPr="00876DC7">
        <w:rPr>
          <w:rFonts w:ascii="Times New Roman" w:hAnsi="Times New Roman"/>
          <w:sz w:val="20"/>
          <w:szCs w:val="20"/>
        </w:rPr>
        <w:t>Web Universal Resource Locators (URLs)</w:t>
      </w:r>
      <w:r w:rsidR="002D5873" w:rsidRPr="00876DC7">
        <w:rPr>
          <w:rFonts w:ascii="Times New Roman" w:hAnsi="Times New Roman"/>
          <w:sz w:val="20"/>
          <w:szCs w:val="20"/>
        </w:rPr>
        <w:t xml:space="preserve">; (15) </w:t>
      </w:r>
      <w:r w:rsidR="005448DB" w:rsidRPr="00876DC7">
        <w:rPr>
          <w:rFonts w:ascii="Times New Roman" w:hAnsi="Times New Roman"/>
          <w:sz w:val="20"/>
          <w:szCs w:val="20"/>
        </w:rPr>
        <w:t>Internet Protocol (IP) address numbers</w:t>
      </w:r>
      <w:r w:rsidR="002D5873" w:rsidRPr="00876DC7">
        <w:rPr>
          <w:rFonts w:ascii="Times New Roman" w:hAnsi="Times New Roman"/>
          <w:sz w:val="20"/>
          <w:szCs w:val="20"/>
        </w:rPr>
        <w:t xml:space="preserve">; (16) </w:t>
      </w:r>
      <w:r w:rsidR="005448DB" w:rsidRPr="00876DC7">
        <w:rPr>
          <w:rFonts w:ascii="Times New Roman" w:hAnsi="Times New Roman"/>
          <w:sz w:val="20"/>
          <w:szCs w:val="20"/>
        </w:rPr>
        <w:t>Biometric identifiers, including finger and voice prints</w:t>
      </w:r>
      <w:r w:rsidR="002D5873" w:rsidRPr="00876DC7">
        <w:rPr>
          <w:rFonts w:ascii="Times New Roman" w:hAnsi="Times New Roman"/>
          <w:sz w:val="20"/>
          <w:szCs w:val="20"/>
        </w:rPr>
        <w:t xml:space="preserve">; (17) </w:t>
      </w:r>
      <w:r w:rsidR="005448DB" w:rsidRPr="00876DC7">
        <w:rPr>
          <w:rFonts w:ascii="Times New Roman" w:hAnsi="Times New Roman"/>
          <w:sz w:val="20"/>
          <w:szCs w:val="20"/>
        </w:rPr>
        <w:t>Full face photographic images and any comparable images</w:t>
      </w:r>
      <w:r w:rsidR="002D5873" w:rsidRPr="00876DC7">
        <w:rPr>
          <w:rFonts w:ascii="Times New Roman" w:hAnsi="Times New Roman"/>
          <w:sz w:val="20"/>
          <w:szCs w:val="20"/>
        </w:rPr>
        <w:t>;</w:t>
      </w:r>
      <w:r w:rsidR="004B4584" w:rsidRPr="00876DC7">
        <w:rPr>
          <w:rFonts w:ascii="Times New Roman" w:hAnsi="Times New Roman"/>
          <w:sz w:val="20"/>
          <w:szCs w:val="20"/>
        </w:rPr>
        <w:t xml:space="preserve"> and</w:t>
      </w:r>
      <w:r w:rsidR="002D5873" w:rsidRPr="00876DC7">
        <w:rPr>
          <w:rFonts w:ascii="Times New Roman" w:hAnsi="Times New Roman"/>
          <w:sz w:val="20"/>
          <w:szCs w:val="20"/>
        </w:rPr>
        <w:t xml:space="preserve"> (18)</w:t>
      </w:r>
      <w:r w:rsidR="005448DB" w:rsidRPr="00876DC7">
        <w:rPr>
          <w:rFonts w:ascii="Times New Roman" w:hAnsi="Times New Roman"/>
          <w:sz w:val="20"/>
          <w:szCs w:val="20"/>
        </w:rPr>
        <w:t xml:space="preserve"> Any other unique identifying numbers, characteristics, or codes</w:t>
      </w:r>
    </w:p>
    <w:p w14:paraId="0C654283" w14:textId="77777777" w:rsidR="00CD5F85" w:rsidRPr="00876DC7" w:rsidRDefault="00CD5F85" w:rsidP="00274562">
      <w:pPr>
        <w:pStyle w:val="FormAnswer"/>
        <w:tabs>
          <w:tab w:val="clear" w:pos="360"/>
        </w:tabs>
        <w:ind w:left="0"/>
        <w:jc w:val="both"/>
        <w:rPr>
          <w:rFonts w:ascii="Times New Roman" w:hAnsi="Times New Roman"/>
        </w:rPr>
      </w:pPr>
    </w:p>
    <w:p w14:paraId="23B56326" w14:textId="77777777" w:rsidR="00CD5F85" w:rsidRPr="00876DC7" w:rsidRDefault="008C1E95" w:rsidP="004B4584">
      <w:pPr>
        <w:pStyle w:val="NoSpacing"/>
        <w:jc w:val="both"/>
        <w:rPr>
          <w:rStyle w:val="FormAnswerChar"/>
          <w:rFonts w:ascii="Times New Roman" w:hAnsi="Times New Roman"/>
          <w:sz w:val="20"/>
          <w:szCs w:val="20"/>
        </w:rPr>
      </w:pPr>
      <w:r w:rsidRPr="00876DC7">
        <w:rPr>
          <w:rFonts w:ascii="Times New Roman" w:hAnsi="Times New Roman"/>
          <w:b/>
          <w:sz w:val="20"/>
          <w:szCs w:val="20"/>
        </w:rPr>
        <w:t>*****</w:t>
      </w:r>
      <w:r w:rsidR="00CD5F85" w:rsidRPr="00876DC7">
        <w:rPr>
          <w:rFonts w:ascii="Times New Roman" w:hAnsi="Times New Roman"/>
          <w:b/>
          <w:sz w:val="20"/>
          <w:szCs w:val="20"/>
        </w:rPr>
        <w:t xml:space="preserve">Limited Data Set: </w:t>
      </w:r>
      <w:r w:rsidR="00401FF3" w:rsidRPr="00876DC7">
        <w:rPr>
          <w:rFonts w:ascii="Times New Roman" w:hAnsi="Times New Roman"/>
          <w:sz w:val="20"/>
          <w:szCs w:val="20"/>
        </w:rPr>
        <w:t>A limited data set may be created by removing from the individual’s PHI the following direct identifiers of the individual or of relatives, employers or household members of the individual: (1) Names; (2) Postal address information, other than town or city, State, and zip code; (3) Telephone numbers; (4) Fax numbers; (5) Electronic mail addresses; (6) Social security numbers; (7) Medical record numbers; (8) Health plan beneficiary numbers; (9) Account numbers;</w:t>
      </w:r>
      <w:r w:rsidR="004B4584" w:rsidRPr="00876DC7">
        <w:rPr>
          <w:rFonts w:ascii="Times New Roman" w:hAnsi="Times New Roman"/>
          <w:sz w:val="20"/>
          <w:szCs w:val="20"/>
        </w:rPr>
        <w:t xml:space="preserve"> (10) </w:t>
      </w:r>
      <w:r w:rsidR="00401FF3" w:rsidRPr="00876DC7">
        <w:rPr>
          <w:rFonts w:ascii="Times New Roman" w:hAnsi="Times New Roman"/>
          <w:sz w:val="20"/>
          <w:szCs w:val="20"/>
        </w:rPr>
        <w:t>Certificate/license numbers;</w:t>
      </w:r>
      <w:r w:rsidR="004B4584" w:rsidRPr="00876DC7">
        <w:rPr>
          <w:rFonts w:ascii="Times New Roman" w:hAnsi="Times New Roman"/>
          <w:sz w:val="20"/>
          <w:szCs w:val="20"/>
        </w:rPr>
        <w:t xml:space="preserve"> (11) </w:t>
      </w:r>
      <w:r w:rsidR="00401FF3" w:rsidRPr="00876DC7">
        <w:rPr>
          <w:rFonts w:ascii="Times New Roman" w:hAnsi="Times New Roman"/>
          <w:sz w:val="20"/>
          <w:szCs w:val="20"/>
        </w:rPr>
        <w:t>Vehicle identifiers and serial numbers, including license plate numbers;</w:t>
      </w:r>
      <w:r w:rsidR="004B4584" w:rsidRPr="00876DC7">
        <w:rPr>
          <w:rFonts w:ascii="Times New Roman" w:hAnsi="Times New Roman"/>
          <w:sz w:val="20"/>
          <w:szCs w:val="20"/>
        </w:rPr>
        <w:t xml:space="preserve"> (12) </w:t>
      </w:r>
      <w:r w:rsidR="00401FF3" w:rsidRPr="00876DC7">
        <w:rPr>
          <w:rFonts w:ascii="Times New Roman" w:hAnsi="Times New Roman"/>
          <w:sz w:val="20"/>
          <w:szCs w:val="20"/>
        </w:rPr>
        <w:t>Device identifiers and serial numbers;</w:t>
      </w:r>
      <w:r w:rsidR="004B4584" w:rsidRPr="00876DC7">
        <w:rPr>
          <w:rFonts w:ascii="Times New Roman" w:hAnsi="Times New Roman"/>
          <w:sz w:val="20"/>
          <w:szCs w:val="20"/>
        </w:rPr>
        <w:t xml:space="preserve"> (13) </w:t>
      </w:r>
      <w:r w:rsidR="00401FF3" w:rsidRPr="00876DC7">
        <w:rPr>
          <w:rFonts w:ascii="Times New Roman" w:hAnsi="Times New Roman"/>
          <w:sz w:val="20"/>
          <w:szCs w:val="20"/>
        </w:rPr>
        <w:t>Web Universal Resource Locators (URLs);</w:t>
      </w:r>
      <w:r w:rsidR="004B4584" w:rsidRPr="00876DC7">
        <w:rPr>
          <w:rFonts w:ascii="Times New Roman" w:hAnsi="Times New Roman"/>
          <w:sz w:val="20"/>
          <w:szCs w:val="20"/>
        </w:rPr>
        <w:t xml:space="preserve"> (14) </w:t>
      </w:r>
      <w:r w:rsidR="00401FF3" w:rsidRPr="00876DC7">
        <w:rPr>
          <w:rFonts w:ascii="Times New Roman" w:hAnsi="Times New Roman"/>
          <w:sz w:val="20"/>
          <w:szCs w:val="20"/>
        </w:rPr>
        <w:t>Internet Protocol (IP) address numbers;</w:t>
      </w:r>
      <w:r w:rsidR="004B4584" w:rsidRPr="00876DC7">
        <w:rPr>
          <w:rFonts w:ascii="Times New Roman" w:hAnsi="Times New Roman"/>
          <w:sz w:val="20"/>
          <w:szCs w:val="20"/>
        </w:rPr>
        <w:t xml:space="preserve"> (15) </w:t>
      </w:r>
      <w:r w:rsidR="00401FF3" w:rsidRPr="00876DC7">
        <w:rPr>
          <w:rFonts w:ascii="Times New Roman" w:hAnsi="Times New Roman"/>
          <w:sz w:val="20"/>
          <w:szCs w:val="20"/>
        </w:rPr>
        <w:t>Biometric identifiers, including finger and voice prints; and</w:t>
      </w:r>
      <w:r w:rsidR="004B4584" w:rsidRPr="00876DC7">
        <w:rPr>
          <w:rFonts w:ascii="Times New Roman" w:hAnsi="Times New Roman"/>
          <w:sz w:val="20"/>
          <w:szCs w:val="20"/>
        </w:rPr>
        <w:t xml:space="preserve"> (16) </w:t>
      </w:r>
      <w:r w:rsidR="00401FF3" w:rsidRPr="00876DC7">
        <w:rPr>
          <w:rFonts w:ascii="Times New Roman" w:hAnsi="Times New Roman"/>
          <w:sz w:val="20"/>
          <w:szCs w:val="20"/>
        </w:rPr>
        <w:t>Full face photographic images and any comparable images</w:t>
      </w:r>
      <w:r w:rsidR="004B4584" w:rsidRPr="00876DC7">
        <w:rPr>
          <w:rFonts w:ascii="Times New Roman" w:hAnsi="Times New Roman"/>
          <w:sz w:val="20"/>
          <w:szCs w:val="20"/>
        </w:rPr>
        <w:t>.</w:t>
      </w:r>
    </w:p>
    <w:sectPr w:rsidR="00CD5F85" w:rsidRPr="00876DC7" w:rsidSect="00B62819">
      <w:footerReference w:type="default" r:id="rId8"/>
      <w:headerReference w:type="first" r:id="rId9"/>
      <w:footerReference w:type="first" r:id="rId10"/>
      <w:pgSz w:w="12240" w:h="15840"/>
      <w:pgMar w:top="1440" w:right="1440" w:bottom="1440" w:left="1440" w:header="432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CD4BB6" w14:textId="77777777" w:rsidR="00B62819" w:rsidRDefault="00B62819" w:rsidP="000867BC">
      <w:pPr>
        <w:spacing w:after="0" w:line="240" w:lineRule="auto"/>
      </w:pPr>
      <w:r>
        <w:separator/>
      </w:r>
    </w:p>
  </w:endnote>
  <w:endnote w:type="continuationSeparator" w:id="0">
    <w:p w14:paraId="31CC09C7" w14:textId="77777777" w:rsidR="00B62819" w:rsidRDefault="00B62819" w:rsidP="00086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924E86" w14:textId="1F826428" w:rsidR="006A3657" w:rsidRPr="00DA2596" w:rsidRDefault="006A3657">
    <w:pPr>
      <w:pStyle w:val="Footer"/>
      <w:jc w:val="center"/>
      <w:rPr>
        <w:rFonts w:ascii="Times New Roman" w:hAnsi="Times New Roman"/>
        <w:sz w:val="18"/>
        <w:szCs w:val="18"/>
      </w:rPr>
    </w:pPr>
    <w:r w:rsidRPr="00DA2596">
      <w:rPr>
        <w:rFonts w:ascii="Times New Roman" w:hAnsi="Times New Roman"/>
        <w:sz w:val="18"/>
        <w:szCs w:val="18"/>
      </w:rPr>
      <w:fldChar w:fldCharType="begin"/>
    </w:r>
    <w:r w:rsidRPr="00DA2596">
      <w:rPr>
        <w:rFonts w:ascii="Times New Roman" w:hAnsi="Times New Roman"/>
        <w:sz w:val="18"/>
        <w:szCs w:val="18"/>
      </w:rPr>
      <w:instrText xml:space="preserve"> PAGE   \* MERGEFORMAT </w:instrText>
    </w:r>
    <w:r w:rsidRPr="00DA2596">
      <w:rPr>
        <w:rFonts w:ascii="Times New Roman" w:hAnsi="Times New Roman"/>
        <w:sz w:val="18"/>
        <w:szCs w:val="18"/>
      </w:rPr>
      <w:fldChar w:fldCharType="separate"/>
    </w:r>
    <w:r w:rsidR="006F4A97">
      <w:rPr>
        <w:rFonts w:ascii="Times New Roman" w:hAnsi="Times New Roman"/>
        <w:noProof/>
        <w:sz w:val="18"/>
        <w:szCs w:val="18"/>
      </w:rPr>
      <w:t>2</w:t>
    </w:r>
    <w:r w:rsidRPr="00DA2596">
      <w:rPr>
        <w:rFonts w:ascii="Times New Roman" w:hAnsi="Times New Roman"/>
        <w:sz w:val="18"/>
        <w:szCs w:val="18"/>
      </w:rPr>
      <w:fldChar w:fldCharType="end"/>
    </w:r>
  </w:p>
  <w:p w14:paraId="44B55F51" w14:textId="11ADDA92" w:rsidR="00DA2596" w:rsidRDefault="00DA2596" w:rsidP="00DA2596">
    <w:pPr>
      <w:pStyle w:val="Footer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Charles River Campus Institutional Review B</w:t>
    </w:r>
    <w:r w:rsidR="00212CC3">
      <w:rPr>
        <w:rFonts w:ascii="Times New Roman" w:hAnsi="Times New Roman"/>
        <w:sz w:val="18"/>
        <w:szCs w:val="18"/>
      </w:rPr>
      <w:t>oard / 25 Buick Street Suite 158</w:t>
    </w:r>
    <w:r>
      <w:rPr>
        <w:rFonts w:ascii="Times New Roman" w:hAnsi="Times New Roman"/>
        <w:sz w:val="18"/>
        <w:szCs w:val="18"/>
      </w:rPr>
      <w:t xml:space="preserve"> Boston MA  02215 / </w:t>
    </w:r>
    <w:hyperlink r:id="rId1" w:history="1">
      <w:r>
        <w:rPr>
          <w:rStyle w:val="Hyperlink"/>
          <w:rFonts w:ascii="Times New Roman" w:hAnsi="Times New Roman"/>
          <w:sz w:val="18"/>
          <w:szCs w:val="18"/>
        </w:rPr>
        <w:t>IRB@BU.edu</w:t>
      </w:r>
    </w:hyperlink>
    <w:r>
      <w:rPr>
        <w:rFonts w:ascii="Times New Roman" w:hAnsi="Times New Roman"/>
        <w:sz w:val="18"/>
        <w:szCs w:val="18"/>
      </w:rPr>
      <w:t xml:space="preserve"> / 617.358.6115</w:t>
    </w:r>
  </w:p>
  <w:p w14:paraId="7D168BBA" w14:textId="0865D30A" w:rsidR="00DA2596" w:rsidRDefault="00DA2596" w:rsidP="00DA2596">
    <w:pPr>
      <w:pStyle w:val="Footer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Version Date: </w:t>
    </w:r>
    <w:r w:rsidR="00212CC3">
      <w:rPr>
        <w:rFonts w:ascii="Times New Roman" w:hAnsi="Times New Roman"/>
        <w:sz w:val="18"/>
        <w:szCs w:val="18"/>
      </w:rPr>
      <w:t>March 7, 2024</w:t>
    </w:r>
  </w:p>
  <w:p w14:paraId="33218229" w14:textId="77777777" w:rsidR="006A3657" w:rsidRPr="000E128C" w:rsidRDefault="006A3657" w:rsidP="00594642">
    <w:pPr>
      <w:pStyle w:val="Footer"/>
      <w:rPr>
        <w:rFonts w:ascii="Cambria" w:hAnsi="Cambri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1069B" w14:textId="77777777" w:rsidR="006A3657" w:rsidRDefault="006A3657">
    <w:pPr>
      <w:pStyle w:val="Footer"/>
      <w:jc w:val="center"/>
    </w:pPr>
  </w:p>
  <w:p w14:paraId="4B875B9F" w14:textId="3A010FA4" w:rsidR="00876DC7" w:rsidRDefault="00876DC7" w:rsidP="00876DC7">
    <w:pPr>
      <w:pStyle w:val="Footer"/>
      <w:jc w:val="center"/>
      <w:rPr>
        <w:rFonts w:ascii="Times New Roman" w:hAnsi="Times New Roman"/>
        <w:sz w:val="20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  \* MERGEFORMAT </w:instrText>
    </w:r>
    <w:r>
      <w:rPr>
        <w:rFonts w:ascii="Times New Roman" w:hAnsi="Times New Roman"/>
      </w:rPr>
      <w:fldChar w:fldCharType="separate"/>
    </w:r>
    <w:r w:rsidR="006F4A97">
      <w:rPr>
        <w:rFonts w:ascii="Times New Roman" w:hAnsi="Times New Roman"/>
        <w:noProof/>
      </w:rPr>
      <w:t>1</w:t>
    </w:r>
    <w:r>
      <w:rPr>
        <w:rFonts w:ascii="Times New Roman" w:hAnsi="Times New Roman"/>
        <w:noProof/>
      </w:rPr>
      <w:fldChar w:fldCharType="end"/>
    </w:r>
  </w:p>
  <w:p w14:paraId="22D2D182" w14:textId="6F285934" w:rsidR="00876DC7" w:rsidRDefault="00876DC7" w:rsidP="00876DC7">
    <w:pPr>
      <w:pStyle w:val="Footer"/>
      <w:jc w:val="center"/>
      <w:rPr>
        <w:rFonts w:ascii="Times New Roman" w:hAnsi="Times New Roman"/>
        <w:sz w:val="18"/>
        <w:szCs w:val="18"/>
      </w:rPr>
    </w:pPr>
    <w:bookmarkStart w:id="8" w:name="_Hlk77518434"/>
    <w:r>
      <w:rPr>
        <w:rFonts w:ascii="Times New Roman" w:hAnsi="Times New Roman"/>
        <w:sz w:val="18"/>
        <w:szCs w:val="18"/>
      </w:rPr>
      <w:t>Charles River Campus Institutional Review Board / 25 Buick Street Suite 15</w:t>
    </w:r>
    <w:r w:rsidR="00212CC3">
      <w:rPr>
        <w:rFonts w:ascii="Times New Roman" w:hAnsi="Times New Roman"/>
        <w:sz w:val="18"/>
        <w:szCs w:val="18"/>
      </w:rPr>
      <w:t>8</w:t>
    </w:r>
    <w:r>
      <w:rPr>
        <w:rFonts w:ascii="Times New Roman" w:hAnsi="Times New Roman"/>
        <w:sz w:val="18"/>
        <w:szCs w:val="18"/>
      </w:rPr>
      <w:t xml:space="preserve"> Boston MA  02215 / </w:t>
    </w:r>
    <w:hyperlink r:id="rId1" w:history="1">
      <w:r>
        <w:rPr>
          <w:rStyle w:val="Hyperlink"/>
          <w:rFonts w:ascii="Times New Roman" w:hAnsi="Times New Roman"/>
          <w:sz w:val="18"/>
          <w:szCs w:val="18"/>
        </w:rPr>
        <w:t>IRB@BU.edu</w:t>
      </w:r>
    </w:hyperlink>
    <w:r>
      <w:rPr>
        <w:rFonts w:ascii="Times New Roman" w:hAnsi="Times New Roman"/>
        <w:sz w:val="18"/>
        <w:szCs w:val="18"/>
      </w:rPr>
      <w:t xml:space="preserve"> / 617.358.6115</w:t>
    </w:r>
  </w:p>
  <w:p w14:paraId="0CBC2D8A" w14:textId="42AA7647" w:rsidR="00876DC7" w:rsidRDefault="00876DC7" w:rsidP="00876DC7">
    <w:pPr>
      <w:pStyle w:val="Footer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Version Date: </w:t>
    </w:r>
    <w:r w:rsidR="00212CC3">
      <w:rPr>
        <w:rFonts w:ascii="Times New Roman" w:hAnsi="Times New Roman"/>
        <w:sz w:val="18"/>
        <w:szCs w:val="18"/>
      </w:rPr>
      <w:t>March 7, 2024</w:t>
    </w:r>
  </w:p>
  <w:bookmarkEnd w:id="8"/>
  <w:p w14:paraId="2A2BBB49" w14:textId="77777777" w:rsidR="006A3657" w:rsidRPr="000E128C" w:rsidRDefault="006A3657" w:rsidP="00876DC7">
    <w:pPr>
      <w:pStyle w:val="Footer"/>
      <w:rPr>
        <w:rFonts w:ascii="Cambria" w:hAnsi="Cambri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59D72" w14:textId="77777777" w:rsidR="00B62819" w:rsidRDefault="00B62819" w:rsidP="000867BC">
      <w:pPr>
        <w:spacing w:after="0" w:line="240" w:lineRule="auto"/>
      </w:pPr>
      <w:r>
        <w:separator/>
      </w:r>
    </w:p>
  </w:footnote>
  <w:footnote w:type="continuationSeparator" w:id="0">
    <w:p w14:paraId="48CA99AA" w14:textId="77777777" w:rsidR="00B62819" w:rsidRDefault="00B62819" w:rsidP="000867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332D5" w14:textId="46E60C9A" w:rsidR="000D742A" w:rsidRDefault="00FD4BE7" w:rsidP="000D742A">
    <w:pPr>
      <w:pStyle w:val="NoSpacing"/>
    </w:pPr>
    <w:r>
      <w:rPr>
        <w:noProof/>
      </w:rPr>
      <w:drawing>
        <wp:inline distT="0" distB="0" distL="0" distR="0" wp14:anchorId="0F14927A" wp14:editId="42F4DD99">
          <wp:extent cx="704850" cy="317500"/>
          <wp:effectExtent l="0" t="0" r="0" b="0"/>
          <wp:docPr id="940555862" name="Picture 9405558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D742A" w:rsidRPr="000D742A">
      <w:t xml:space="preserve"> </w:t>
    </w:r>
  </w:p>
  <w:tbl>
    <w:tblPr>
      <w:tblpPr w:leftFromText="180" w:rightFromText="180" w:vertAnchor="text" w:horzAnchor="page" w:tblpX="8336" w:tblpY="-494"/>
      <w:tblW w:w="251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2515"/>
    </w:tblGrid>
    <w:tr w:rsidR="000D742A" w:rsidRPr="004F3481" w14:paraId="63ED19FF" w14:textId="77777777" w:rsidTr="005004A5">
      <w:trPr>
        <w:trHeight w:val="714"/>
      </w:trPr>
      <w:tc>
        <w:tcPr>
          <w:tcW w:w="2515" w:type="dxa"/>
        </w:tcPr>
        <w:p w14:paraId="1B7207B9" w14:textId="77777777" w:rsidR="000D742A" w:rsidRPr="002F73AB" w:rsidRDefault="000D742A" w:rsidP="000D742A">
          <w:pPr>
            <w:pStyle w:val="NoSpacing"/>
            <w:rPr>
              <w:rFonts w:ascii="Times New Roman" w:hAnsi="Times New Roman"/>
              <w:bCs/>
            </w:rPr>
          </w:pPr>
          <w:r w:rsidRPr="002F73AB">
            <w:rPr>
              <w:rFonts w:ascii="Times New Roman" w:hAnsi="Times New Roman"/>
              <w:bCs/>
            </w:rPr>
            <w:t>IRB Office use only</w:t>
          </w:r>
        </w:p>
        <w:p w14:paraId="009EFEBB" w14:textId="77777777" w:rsidR="000D742A" w:rsidRPr="002F73AB" w:rsidRDefault="000D742A" w:rsidP="000D742A">
          <w:pPr>
            <w:pStyle w:val="NoSpacing"/>
            <w:rPr>
              <w:rFonts w:ascii="Times New Roman" w:hAnsi="Times New Roman"/>
              <w:bCs/>
            </w:rPr>
          </w:pPr>
          <w:r w:rsidRPr="002F73AB">
            <w:rPr>
              <w:rFonts w:ascii="Times New Roman" w:hAnsi="Times New Roman"/>
              <w:bCs/>
            </w:rPr>
            <w:t>Date submitted:</w:t>
          </w:r>
        </w:p>
        <w:p w14:paraId="6E9EFA16" w14:textId="77777777" w:rsidR="000D742A" w:rsidRPr="006E36FA" w:rsidRDefault="000D742A" w:rsidP="000D742A">
          <w:pPr>
            <w:pStyle w:val="NoSpacing"/>
            <w:rPr>
              <w:rFonts w:ascii="Times New Roman" w:hAnsi="Times New Roman"/>
              <w:b/>
            </w:rPr>
          </w:pPr>
          <w:r w:rsidRPr="002F73AB">
            <w:rPr>
              <w:rFonts w:ascii="Times New Roman" w:hAnsi="Times New Roman"/>
              <w:bCs/>
            </w:rPr>
            <w:t>Protocol #:</w:t>
          </w:r>
        </w:p>
      </w:tc>
    </w:tr>
  </w:tbl>
  <w:p w14:paraId="205A7502" w14:textId="77777777" w:rsidR="006A3657" w:rsidRDefault="006A36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0CA934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64077F"/>
    <w:multiLevelType w:val="hybridMultilevel"/>
    <w:tmpl w:val="018493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17279"/>
    <w:multiLevelType w:val="multilevel"/>
    <w:tmpl w:val="945AC71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200" w:hanging="1800"/>
      </w:pPr>
      <w:rPr>
        <w:rFonts w:hint="default"/>
      </w:rPr>
    </w:lvl>
  </w:abstractNum>
  <w:abstractNum w:abstractNumId="3" w15:restartNumberingAfterBreak="0">
    <w:nsid w:val="0D145A12"/>
    <w:multiLevelType w:val="hybridMultilevel"/>
    <w:tmpl w:val="60C011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EAAB0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0A7272"/>
    <w:multiLevelType w:val="hybridMultilevel"/>
    <w:tmpl w:val="FE5EFB8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6E4C03"/>
    <w:multiLevelType w:val="hybridMultilevel"/>
    <w:tmpl w:val="A3684D94"/>
    <w:lvl w:ilvl="0" w:tplc="4D96D4F0">
      <w:start w:val="5"/>
      <w:numFmt w:val="decimal"/>
      <w:lvlText w:val="%1."/>
      <w:lvlJc w:val="left"/>
      <w:pPr>
        <w:ind w:left="720" w:hanging="360"/>
      </w:pPr>
      <w:rPr>
        <w:rFonts w:hint="default"/>
        <w:color w:val="FFFF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13E48"/>
    <w:multiLevelType w:val="hybridMultilevel"/>
    <w:tmpl w:val="C4A2F280"/>
    <w:lvl w:ilvl="0" w:tplc="7E84317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A1245"/>
    <w:multiLevelType w:val="hybridMultilevel"/>
    <w:tmpl w:val="C124165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E50FD9"/>
    <w:multiLevelType w:val="hybridMultilevel"/>
    <w:tmpl w:val="63423E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247A3B"/>
    <w:multiLevelType w:val="hybridMultilevel"/>
    <w:tmpl w:val="79260894"/>
    <w:lvl w:ilvl="0" w:tplc="2B7C7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401692D"/>
    <w:multiLevelType w:val="hybridMultilevel"/>
    <w:tmpl w:val="B9F2178E"/>
    <w:lvl w:ilvl="0" w:tplc="5862013C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4214603"/>
    <w:multiLevelType w:val="multilevel"/>
    <w:tmpl w:val="1514F68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ascii="Cambria" w:hAnsi="Cambria" w:hint="default"/>
        <w:b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26A94EE0"/>
    <w:multiLevelType w:val="hybridMultilevel"/>
    <w:tmpl w:val="52AAA9FC"/>
    <w:lvl w:ilvl="0" w:tplc="97AE56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A2259"/>
    <w:multiLevelType w:val="hybridMultilevel"/>
    <w:tmpl w:val="037E6A36"/>
    <w:lvl w:ilvl="0" w:tplc="1F6A8C5E">
      <w:start w:val="1"/>
      <w:numFmt w:val="lowerLetter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9E5864"/>
    <w:multiLevelType w:val="multilevel"/>
    <w:tmpl w:val="353487E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5" w15:restartNumberingAfterBreak="0">
    <w:nsid w:val="2A61129E"/>
    <w:multiLevelType w:val="multilevel"/>
    <w:tmpl w:val="14DC7D1E"/>
    <w:lvl w:ilvl="0">
      <w:start w:val="1"/>
      <w:numFmt w:val="decimal"/>
      <w:pStyle w:val="FormHeadings"/>
      <w:lvlText w:val="%1."/>
      <w:lvlJc w:val="left"/>
      <w:pPr>
        <w:ind w:left="1440" w:hanging="36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lowerLetter"/>
      <w:pStyle w:val="FormQuestion"/>
      <w:lvlText w:val="%2."/>
      <w:lvlJc w:val="left"/>
      <w:pPr>
        <w:ind w:left="511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C557D76"/>
    <w:multiLevelType w:val="hybridMultilevel"/>
    <w:tmpl w:val="52BC7A24"/>
    <w:lvl w:ilvl="0" w:tplc="42B232DA">
      <w:start w:val="9"/>
      <w:numFmt w:val="lowerLetter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9322A8"/>
    <w:multiLevelType w:val="hybridMultilevel"/>
    <w:tmpl w:val="8BB061BE"/>
    <w:lvl w:ilvl="0" w:tplc="DEFA97D6">
      <w:start w:val="9"/>
      <w:numFmt w:val="lowerLetter"/>
      <w:lvlText w:val="%1."/>
      <w:lvlJc w:val="left"/>
      <w:pPr>
        <w:ind w:left="3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8" w15:restartNumberingAfterBreak="0">
    <w:nsid w:val="396763FB"/>
    <w:multiLevelType w:val="hybridMultilevel"/>
    <w:tmpl w:val="B612546C"/>
    <w:lvl w:ilvl="0" w:tplc="91F27BD0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FF0E72"/>
    <w:multiLevelType w:val="hybridMultilevel"/>
    <w:tmpl w:val="AABA0B9E"/>
    <w:lvl w:ilvl="0" w:tplc="0150C57C">
      <w:start w:val="1"/>
      <w:numFmt w:val="upperLetter"/>
      <w:lvlText w:val="%1."/>
      <w:lvlJc w:val="left"/>
      <w:pPr>
        <w:ind w:left="720" w:hanging="360"/>
      </w:pPr>
      <w:rPr>
        <w:rFonts w:ascii="Cambria" w:eastAsia="Cambria" w:hAnsi="Cambr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EB6AC8"/>
    <w:multiLevelType w:val="hybridMultilevel"/>
    <w:tmpl w:val="53348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3151BD"/>
    <w:multiLevelType w:val="multilevel"/>
    <w:tmpl w:val="353487E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22" w15:restartNumberingAfterBreak="0">
    <w:nsid w:val="41046FA9"/>
    <w:multiLevelType w:val="hybridMultilevel"/>
    <w:tmpl w:val="D98A0672"/>
    <w:lvl w:ilvl="0" w:tplc="B7CA529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color w:val="7F7F7F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1966741"/>
    <w:multiLevelType w:val="hybridMultilevel"/>
    <w:tmpl w:val="26CA87E6"/>
    <w:lvl w:ilvl="0" w:tplc="8FB6D1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7D4353"/>
    <w:multiLevelType w:val="hybridMultilevel"/>
    <w:tmpl w:val="03F671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8904B2"/>
    <w:multiLevelType w:val="hybridMultilevel"/>
    <w:tmpl w:val="158A8CD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BC26AD"/>
    <w:multiLevelType w:val="hybridMultilevel"/>
    <w:tmpl w:val="E24041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A3322E"/>
    <w:multiLevelType w:val="multilevel"/>
    <w:tmpl w:val="89865E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0C72B5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34846A7"/>
    <w:multiLevelType w:val="multilevel"/>
    <w:tmpl w:val="70CCC9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3E0781C"/>
    <w:multiLevelType w:val="hybridMultilevel"/>
    <w:tmpl w:val="8988A478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991C0C"/>
    <w:multiLevelType w:val="multilevel"/>
    <w:tmpl w:val="79320E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924742C"/>
    <w:multiLevelType w:val="hybridMultilevel"/>
    <w:tmpl w:val="E93AF4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27303B"/>
    <w:multiLevelType w:val="multilevel"/>
    <w:tmpl w:val="AE64AD5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Cambria" w:hAnsi="Cambr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36279E9"/>
    <w:multiLevelType w:val="hybridMultilevel"/>
    <w:tmpl w:val="48763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673172"/>
    <w:multiLevelType w:val="hybridMultilevel"/>
    <w:tmpl w:val="2C342E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A5E0F32C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C46D0C"/>
    <w:multiLevelType w:val="multilevel"/>
    <w:tmpl w:val="82A46E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37" w15:restartNumberingAfterBreak="0">
    <w:nsid w:val="799E7703"/>
    <w:multiLevelType w:val="hybridMultilevel"/>
    <w:tmpl w:val="9D927992"/>
    <w:lvl w:ilvl="0" w:tplc="3340A6BA">
      <w:start w:val="9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E4F5DC0"/>
    <w:multiLevelType w:val="multilevel"/>
    <w:tmpl w:val="ACCED7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E955E7B"/>
    <w:multiLevelType w:val="hybridMultilevel"/>
    <w:tmpl w:val="7A220F2E"/>
    <w:lvl w:ilvl="0" w:tplc="951CD55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233820"/>
    <w:multiLevelType w:val="hybridMultilevel"/>
    <w:tmpl w:val="5F5CD432"/>
    <w:lvl w:ilvl="0" w:tplc="3BDE2E1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40"/>
  </w:num>
  <w:num w:numId="3">
    <w:abstractNumId w:val="12"/>
  </w:num>
  <w:num w:numId="4">
    <w:abstractNumId w:val="14"/>
  </w:num>
  <w:num w:numId="5">
    <w:abstractNumId w:val="6"/>
  </w:num>
  <w:num w:numId="6">
    <w:abstractNumId w:val="28"/>
  </w:num>
  <w:num w:numId="7">
    <w:abstractNumId w:val="21"/>
  </w:num>
  <w:num w:numId="8">
    <w:abstractNumId w:val="15"/>
  </w:num>
  <w:num w:numId="9">
    <w:abstractNumId w:val="22"/>
  </w:num>
  <w:num w:numId="10">
    <w:abstractNumId w:val="26"/>
  </w:num>
  <w:num w:numId="11">
    <w:abstractNumId w:val="37"/>
  </w:num>
  <w:num w:numId="12">
    <w:abstractNumId w:val="17"/>
  </w:num>
  <w:num w:numId="13">
    <w:abstractNumId w:val="16"/>
  </w:num>
  <w:num w:numId="14">
    <w:abstractNumId w:val="18"/>
  </w:num>
  <w:num w:numId="15">
    <w:abstractNumId w:val="13"/>
  </w:num>
  <w:num w:numId="16">
    <w:abstractNumId w:val="20"/>
  </w:num>
  <w:num w:numId="17">
    <w:abstractNumId w:val="0"/>
  </w:num>
  <w:num w:numId="18">
    <w:abstractNumId w:val="35"/>
  </w:num>
  <w:num w:numId="19">
    <w:abstractNumId w:val="10"/>
  </w:num>
  <w:num w:numId="20">
    <w:abstractNumId w:val="2"/>
  </w:num>
  <w:num w:numId="21">
    <w:abstractNumId w:val="36"/>
  </w:num>
  <w:num w:numId="22">
    <w:abstractNumId w:val="27"/>
  </w:num>
  <w:num w:numId="23">
    <w:abstractNumId w:val="5"/>
  </w:num>
  <w:num w:numId="24">
    <w:abstractNumId w:val="25"/>
  </w:num>
  <w:num w:numId="25">
    <w:abstractNumId w:val="19"/>
  </w:num>
  <w:num w:numId="26">
    <w:abstractNumId w:val="32"/>
  </w:num>
  <w:num w:numId="27">
    <w:abstractNumId w:val="11"/>
  </w:num>
  <w:num w:numId="28">
    <w:abstractNumId w:val="38"/>
  </w:num>
  <w:num w:numId="29">
    <w:abstractNumId w:val="29"/>
  </w:num>
  <w:num w:numId="30">
    <w:abstractNumId w:val="31"/>
  </w:num>
  <w:num w:numId="31">
    <w:abstractNumId w:val="33"/>
  </w:num>
  <w:num w:numId="32">
    <w:abstractNumId w:val="3"/>
  </w:num>
  <w:num w:numId="33">
    <w:abstractNumId w:val="8"/>
  </w:num>
  <w:num w:numId="34">
    <w:abstractNumId w:val="30"/>
  </w:num>
  <w:num w:numId="35">
    <w:abstractNumId w:val="34"/>
  </w:num>
  <w:num w:numId="36">
    <w:abstractNumId w:val="39"/>
  </w:num>
  <w:num w:numId="37">
    <w:abstractNumId w:val="7"/>
  </w:num>
  <w:num w:numId="38">
    <w:abstractNumId w:val="23"/>
  </w:num>
  <w:num w:numId="39">
    <w:abstractNumId w:val="9"/>
  </w:num>
  <w:num w:numId="40">
    <w:abstractNumId w:val="1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/FsWkXclQOx7sdPCZqdsWDchiFEEIPTUCjMz2jLC0QVa8ZZxKUTSIy7/OfcRPkKTj20yB0ZXRS/0NSXwHc5uhw==" w:salt="mmeSW9jtPFZIwzqzCRC8XA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306"/>
    <w:rsid w:val="000013C0"/>
    <w:rsid w:val="0000193B"/>
    <w:rsid w:val="0000652F"/>
    <w:rsid w:val="00011144"/>
    <w:rsid w:val="000151F7"/>
    <w:rsid w:val="00016248"/>
    <w:rsid w:val="00017467"/>
    <w:rsid w:val="00024442"/>
    <w:rsid w:val="0002726A"/>
    <w:rsid w:val="0003202E"/>
    <w:rsid w:val="0003792E"/>
    <w:rsid w:val="00045EB5"/>
    <w:rsid w:val="00046CCD"/>
    <w:rsid w:val="00052F5E"/>
    <w:rsid w:val="000600A6"/>
    <w:rsid w:val="00063E7E"/>
    <w:rsid w:val="00066DD4"/>
    <w:rsid w:val="00066FF9"/>
    <w:rsid w:val="0006710D"/>
    <w:rsid w:val="00071915"/>
    <w:rsid w:val="00072CE3"/>
    <w:rsid w:val="0007354B"/>
    <w:rsid w:val="00075259"/>
    <w:rsid w:val="000808CB"/>
    <w:rsid w:val="00081D07"/>
    <w:rsid w:val="000867BC"/>
    <w:rsid w:val="00096AE1"/>
    <w:rsid w:val="000A1C7D"/>
    <w:rsid w:val="000A208C"/>
    <w:rsid w:val="000A279D"/>
    <w:rsid w:val="000A43C2"/>
    <w:rsid w:val="000A6C7D"/>
    <w:rsid w:val="000B29D1"/>
    <w:rsid w:val="000B62AF"/>
    <w:rsid w:val="000B707D"/>
    <w:rsid w:val="000C075B"/>
    <w:rsid w:val="000C0961"/>
    <w:rsid w:val="000C2052"/>
    <w:rsid w:val="000C683B"/>
    <w:rsid w:val="000C6F75"/>
    <w:rsid w:val="000D0A92"/>
    <w:rsid w:val="000D336C"/>
    <w:rsid w:val="000D44B8"/>
    <w:rsid w:val="000D742A"/>
    <w:rsid w:val="000E0DD0"/>
    <w:rsid w:val="000E128C"/>
    <w:rsid w:val="000E1E49"/>
    <w:rsid w:val="000E206E"/>
    <w:rsid w:val="000E4311"/>
    <w:rsid w:val="000E674C"/>
    <w:rsid w:val="000E714B"/>
    <w:rsid w:val="000F275C"/>
    <w:rsid w:val="000F3C19"/>
    <w:rsid w:val="000F500D"/>
    <w:rsid w:val="000F7689"/>
    <w:rsid w:val="000F76EE"/>
    <w:rsid w:val="001012E7"/>
    <w:rsid w:val="00101D51"/>
    <w:rsid w:val="001056E6"/>
    <w:rsid w:val="00106D24"/>
    <w:rsid w:val="0011603E"/>
    <w:rsid w:val="00120243"/>
    <w:rsid w:val="00127A2C"/>
    <w:rsid w:val="001312EA"/>
    <w:rsid w:val="001338B2"/>
    <w:rsid w:val="0014004E"/>
    <w:rsid w:val="00141143"/>
    <w:rsid w:val="001422CC"/>
    <w:rsid w:val="00144A5F"/>
    <w:rsid w:val="00145F3B"/>
    <w:rsid w:val="0015233A"/>
    <w:rsid w:val="00154174"/>
    <w:rsid w:val="00164523"/>
    <w:rsid w:val="0016560C"/>
    <w:rsid w:val="00165C25"/>
    <w:rsid w:val="00166673"/>
    <w:rsid w:val="001840AB"/>
    <w:rsid w:val="00186F35"/>
    <w:rsid w:val="00190793"/>
    <w:rsid w:val="00193C8F"/>
    <w:rsid w:val="0019680C"/>
    <w:rsid w:val="001A1145"/>
    <w:rsid w:val="001B226F"/>
    <w:rsid w:val="001B635D"/>
    <w:rsid w:val="001C0A00"/>
    <w:rsid w:val="001C1751"/>
    <w:rsid w:val="001C207A"/>
    <w:rsid w:val="001C290C"/>
    <w:rsid w:val="001C2D17"/>
    <w:rsid w:val="001C3D1A"/>
    <w:rsid w:val="001C6404"/>
    <w:rsid w:val="001C7E86"/>
    <w:rsid w:val="001D229D"/>
    <w:rsid w:val="001D4052"/>
    <w:rsid w:val="001D5AE1"/>
    <w:rsid w:val="001E061A"/>
    <w:rsid w:val="001E3278"/>
    <w:rsid w:val="001E55A2"/>
    <w:rsid w:val="001E56E3"/>
    <w:rsid w:val="001E6E99"/>
    <w:rsid w:val="001E74F6"/>
    <w:rsid w:val="001F0AC3"/>
    <w:rsid w:val="001F2D9F"/>
    <w:rsid w:val="001F486C"/>
    <w:rsid w:val="001F5736"/>
    <w:rsid w:val="001F5DEE"/>
    <w:rsid w:val="001F6561"/>
    <w:rsid w:val="001F6899"/>
    <w:rsid w:val="001F78BE"/>
    <w:rsid w:val="002017EA"/>
    <w:rsid w:val="002021CB"/>
    <w:rsid w:val="002126B9"/>
    <w:rsid w:val="00212CC3"/>
    <w:rsid w:val="00213C74"/>
    <w:rsid w:val="00216339"/>
    <w:rsid w:val="00216AEC"/>
    <w:rsid w:val="00222962"/>
    <w:rsid w:val="00232C87"/>
    <w:rsid w:val="00233FEE"/>
    <w:rsid w:val="0024015B"/>
    <w:rsid w:val="00240239"/>
    <w:rsid w:val="00243604"/>
    <w:rsid w:val="0024438A"/>
    <w:rsid w:val="00247750"/>
    <w:rsid w:val="0024793A"/>
    <w:rsid w:val="00250CD8"/>
    <w:rsid w:val="00252697"/>
    <w:rsid w:val="002573AB"/>
    <w:rsid w:val="002636D4"/>
    <w:rsid w:val="00266CD6"/>
    <w:rsid w:val="00266DBA"/>
    <w:rsid w:val="00271B11"/>
    <w:rsid w:val="0027277E"/>
    <w:rsid w:val="00274562"/>
    <w:rsid w:val="00274D70"/>
    <w:rsid w:val="00275DC9"/>
    <w:rsid w:val="002766C1"/>
    <w:rsid w:val="0027796B"/>
    <w:rsid w:val="00284C95"/>
    <w:rsid w:val="00286217"/>
    <w:rsid w:val="00295090"/>
    <w:rsid w:val="002A1B2E"/>
    <w:rsid w:val="002A282D"/>
    <w:rsid w:val="002B040E"/>
    <w:rsid w:val="002B1F18"/>
    <w:rsid w:val="002B33BF"/>
    <w:rsid w:val="002B4805"/>
    <w:rsid w:val="002B6E29"/>
    <w:rsid w:val="002C5259"/>
    <w:rsid w:val="002D53BE"/>
    <w:rsid w:val="002D5873"/>
    <w:rsid w:val="002E34D6"/>
    <w:rsid w:val="002E3BF9"/>
    <w:rsid w:val="002F46F9"/>
    <w:rsid w:val="002F73AB"/>
    <w:rsid w:val="0030488B"/>
    <w:rsid w:val="003053C5"/>
    <w:rsid w:val="00310C5F"/>
    <w:rsid w:val="00314180"/>
    <w:rsid w:val="003157A8"/>
    <w:rsid w:val="0031636D"/>
    <w:rsid w:val="00317EB6"/>
    <w:rsid w:val="00321794"/>
    <w:rsid w:val="003219C7"/>
    <w:rsid w:val="00321CAA"/>
    <w:rsid w:val="003310D0"/>
    <w:rsid w:val="0033448F"/>
    <w:rsid w:val="0033711F"/>
    <w:rsid w:val="00337E44"/>
    <w:rsid w:val="00340237"/>
    <w:rsid w:val="0034133B"/>
    <w:rsid w:val="003435B1"/>
    <w:rsid w:val="00350661"/>
    <w:rsid w:val="0035359B"/>
    <w:rsid w:val="003620D2"/>
    <w:rsid w:val="0036495C"/>
    <w:rsid w:val="0037450E"/>
    <w:rsid w:val="00374AA8"/>
    <w:rsid w:val="00375115"/>
    <w:rsid w:val="00382DD0"/>
    <w:rsid w:val="00385EF2"/>
    <w:rsid w:val="00386B72"/>
    <w:rsid w:val="00390F68"/>
    <w:rsid w:val="003936EF"/>
    <w:rsid w:val="003A2EFA"/>
    <w:rsid w:val="003C4F67"/>
    <w:rsid w:val="003D5394"/>
    <w:rsid w:val="003D5881"/>
    <w:rsid w:val="003D7DA2"/>
    <w:rsid w:val="003E0A4B"/>
    <w:rsid w:val="003E0BB0"/>
    <w:rsid w:val="003E25B9"/>
    <w:rsid w:val="003E2787"/>
    <w:rsid w:val="003E55EC"/>
    <w:rsid w:val="003E5DDE"/>
    <w:rsid w:val="003E62F0"/>
    <w:rsid w:val="003E6AB7"/>
    <w:rsid w:val="003F340B"/>
    <w:rsid w:val="00401FF3"/>
    <w:rsid w:val="00411208"/>
    <w:rsid w:val="00411906"/>
    <w:rsid w:val="00412697"/>
    <w:rsid w:val="00412D64"/>
    <w:rsid w:val="00416333"/>
    <w:rsid w:val="00416383"/>
    <w:rsid w:val="00416398"/>
    <w:rsid w:val="004176C6"/>
    <w:rsid w:val="00421B5E"/>
    <w:rsid w:val="0042316B"/>
    <w:rsid w:val="00426162"/>
    <w:rsid w:val="0043162C"/>
    <w:rsid w:val="00445266"/>
    <w:rsid w:val="00447614"/>
    <w:rsid w:val="00454EC1"/>
    <w:rsid w:val="0045620C"/>
    <w:rsid w:val="00457F19"/>
    <w:rsid w:val="004600A7"/>
    <w:rsid w:val="004615AF"/>
    <w:rsid w:val="0046245C"/>
    <w:rsid w:val="00465F7E"/>
    <w:rsid w:val="00470AEF"/>
    <w:rsid w:val="00481505"/>
    <w:rsid w:val="00486042"/>
    <w:rsid w:val="00493BF7"/>
    <w:rsid w:val="00495860"/>
    <w:rsid w:val="00496DFF"/>
    <w:rsid w:val="004975A9"/>
    <w:rsid w:val="004A16E8"/>
    <w:rsid w:val="004A440D"/>
    <w:rsid w:val="004A4715"/>
    <w:rsid w:val="004A554D"/>
    <w:rsid w:val="004A6E2D"/>
    <w:rsid w:val="004B182A"/>
    <w:rsid w:val="004B422A"/>
    <w:rsid w:val="004B4584"/>
    <w:rsid w:val="004C5004"/>
    <w:rsid w:val="004C5AE1"/>
    <w:rsid w:val="004C7109"/>
    <w:rsid w:val="004D0D08"/>
    <w:rsid w:val="004D4807"/>
    <w:rsid w:val="004E4DE4"/>
    <w:rsid w:val="004F016C"/>
    <w:rsid w:val="004F29FB"/>
    <w:rsid w:val="004F406C"/>
    <w:rsid w:val="0050121F"/>
    <w:rsid w:val="005022EA"/>
    <w:rsid w:val="00503D41"/>
    <w:rsid w:val="00504C02"/>
    <w:rsid w:val="00504CA8"/>
    <w:rsid w:val="0051222F"/>
    <w:rsid w:val="00514C7B"/>
    <w:rsid w:val="005201C3"/>
    <w:rsid w:val="005217FD"/>
    <w:rsid w:val="00526976"/>
    <w:rsid w:val="00541E03"/>
    <w:rsid w:val="005420FA"/>
    <w:rsid w:val="00544184"/>
    <w:rsid w:val="005448DB"/>
    <w:rsid w:val="0054590C"/>
    <w:rsid w:val="00552DEB"/>
    <w:rsid w:val="00554342"/>
    <w:rsid w:val="00555DA8"/>
    <w:rsid w:val="005674C6"/>
    <w:rsid w:val="00567D91"/>
    <w:rsid w:val="00575284"/>
    <w:rsid w:val="005755F0"/>
    <w:rsid w:val="00575F02"/>
    <w:rsid w:val="00576262"/>
    <w:rsid w:val="00576D3C"/>
    <w:rsid w:val="005833EB"/>
    <w:rsid w:val="00586BBC"/>
    <w:rsid w:val="00591B53"/>
    <w:rsid w:val="00591F8D"/>
    <w:rsid w:val="00592457"/>
    <w:rsid w:val="00594459"/>
    <w:rsid w:val="00594642"/>
    <w:rsid w:val="005958AD"/>
    <w:rsid w:val="005968C5"/>
    <w:rsid w:val="005A15B0"/>
    <w:rsid w:val="005A1DBD"/>
    <w:rsid w:val="005A46B7"/>
    <w:rsid w:val="005A47FD"/>
    <w:rsid w:val="005A7D25"/>
    <w:rsid w:val="005B0315"/>
    <w:rsid w:val="005B0761"/>
    <w:rsid w:val="005B1DFB"/>
    <w:rsid w:val="005B3A39"/>
    <w:rsid w:val="005B5A75"/>
    <w:rsid w:val="005C2379"/>
    <w:rsid w:val="005C5EBA"/>
    <w:rsid w:val="005C77F3"/>
    <w:rsid w:val="005D1076"/>
    <w:rsid w:val="005D2489"/>
    <w:rsid w:val="005D65C0"/>
    <w:rsid w:val="005D6AFA"/>
    <w:rsid w:val="005D6D5F"/>
    <w:rsid w:val="005D7A9E"/>
    <w:rsid w:val="005E0678"/>
    <w:rsid w:val="005E3446"/>
    <w:rsid w:val="005E3B17"/>
    <w:rsid w:val="005E44EB"/>
    <w:rsid w:val="005E4EED"/>
    <w:rsid w:val="005F00A4"/>
    <w:rsid w:val="005F0A00"/>
    <w:rsid w:val="005F272E"/>
    <w:rsid w:val="006039BD"/>
    <w:rsid w:val="00605910"/>
    <w:rsid w:val="00607CB4"/>
    <w:rsid w:val="00610ECC"/>
    <w:rsid w:val="006113C1"/>
    <w:rsid w:val="00615DBA"/>
    <w:rsid w:val="006162D2"/>
    <w:rsid w:val="00616C0D"/>
    <w:rsid w:val="00622BDE"/>
    <w:rsid w:val="00622C66"/>
    <w:rsid w:val="006279CB"/>
    <w:rsid w:val="0063134F"/>
    <w:rsid w:val="006345D0"/>
    <w:rsid w:val="006357D6"/>
    <w:rsid w:val="00636804"/>
    <w:rsid w:val="0064107C"/>
    <w:rsid w:val="00645F76"/>
    <w:rsid w:val="006461F5"/>
    <w:rsid w:val="00650AF2"/>
    <w:rsid w:val="00653B09"/>
    <w:rsid w:val="00663E37"/>
    <w:rsid w:val="00666564"/>
    <w:rsid w:val="006719FB"/>
    <w:rsid w:val="006750A8"/>
    <w:rsid w:val="00676486"/>
    <w:rsid w:val="006764CA"/>
    <w:rsid w:val="006855AB"/>
    <w:rsid w:val="00686C42"/>
    <w:rsid w:val="00693B3A"/>
    <w:rsid w:val="00695004"/>
    <w:rsid w:val="006961D3"/>
    <w:rsid w:val="00697F26"/>
    <w:rsid w:val="006A27F9"/>
    <w:rsid w:val="006A2C5C"/>
    <w:rsid w:val="006A3657"/>
    <w:rsid w:val="006A5387"/>
    <w:rsid w:val="006A635B"/>
    <w:rsid w:val="006A7632"/>
    <w:rsid w:val="006B54D3"/>
    <w:rsid w:val="006C0785"/>
    <w:rsid w:val="006C35FB"/>
    <w:rsid w:val="006D04F1"/>
    <w:rsid w:val="006D39FE"/>
    <w:rsid w:val="006D6A88"/>
    <w:rsid w:val="006D7B41"/>
    <w:rsid w:val="006E2C04"/>
    <w:rsid w:val="006E486E"/>
    <w:rsid w:val="006E498A"/>
    <w:rsid w:val="006E5F83"/>
    <w:rsid w:val="006E78EE"/>
    <w:rsid w:val="006F1FF6"/>
    <w:rsid w:val="006F30D1"/>
    <w:rsid w:val="006F4543"/>
    <w:rsid w:val="006F4A97"/>
    <w:rsid w:val="006F5779"/>
    <w:rsid w:val="006F57AB"/>
    <w:rsid w:val="006F753F"/>
    <w:rsid w:val="006F7E89"/>
    <w:rsid w:val="007003C1"/>
    <w:rsid w:val="007042F3"/>
    <w:rsid w:val="00710784"/>
    <w:rsid w:val="007220C1"/>
    <w:rsid w:val="00746155"/>
    <w:rsid w:val="00750784"/>
    <w:rsid w:val="0075495F"/>
    <w:rsid w:val="007658B4"/>
    <w:rsid w:val="00767BDF"/>
    <w:rsid w:val="00772110"/>
    <w:rsid w:val="0077799E"/>
    <w:rsid w:val="00780559"/>
    <w:rsid w:val="00786DF4"/>
    <w:rsid w:val="0079241E"/>
    <w:rsid w:val="007A35AD"/>
    <w:rsid w:val="007A5A10"/>
    <w:rsid w:val="007B086A"/>
    <w:rsid w:val="007B2A39"/>
    <w:rsid w:val="007B3ACF"/>
    <w:rsid w:val="007C08ED"/>
    <w:rsid w:val="007C55E5"/>
    <w:rsid w:val="007D3EED"/>
    <w:rsid w:val="007D7BB2"/>
    <w:rsid w:val="007E326A"/>
    <w:rsid w:val="007E5B58"/>
    <w:rsid w:val="007F1FD6"/>
    <w:rsid w:val="007F32C7"/>
    <w:rsid w:val="007F33E0"/>
    <w:rsid w:val="007F5A7C"/>
    <w:rsid w:val="00800056"/>
    <w:rsid w:val="008007DF"/>
    <w:rsid w:val="0080180D"/>
    <w:rsid w:val="00801F68"/>
    <w:rsid w:val="00803D77"/>
    <w:rsid w:val="008108A8"/>
    <w:rsid w:val="00816F08"/>
    <w:rsid w:val="0082503C"/>
    <w:rsid w:val="00825B1E"/>
    <w:rsid w:val="0083606B"/>
    <w:rsid w:val="00837508"/>
    <w:rsid w:val="0083765C"/>
    <w:rsid w:val="00840C28"/>
    <w:rsid w:val="00842844"/>
    <w:rsid w:val="00852ADF"/>
    <w:rsid w:val="0085629A"/>
    <w:rsid w:val="008612DF"/>
    <w:rsid w:val="00862B2F"/>
    <w:rsid w:val="008641AF"/>
    <w:rsid w:val="00870092"/>
    <w:rsid w:val="00873051"/>
    <w:rsid w:val="00874341"/>
    <w:rsid w:val="00874D53"/>
    <w:rsid w:val="008752A1"/>
    <w:rsid w:val="00876DC7"/>
    <w:rsid w:val="00877372"/>
    <w:rsid w:val="0088290D"/>
    <w:rsid w:val="00883FC2"/>
    <w:rsid w:val="008911C9"/>
    <w:rsid w:val="00892C2B"/>
    <w:rsid w:val="00895A04"/>
    <w:rsid w:val="008A0367"/>
    <w:rsid w:val="008A23F3"/>
    <w:rsid w:val="008A28FE"/>
    <w:rsid w:val="008A3674"/>
    <w:rsid w:val="008A3D09"/>
    <w:rsid w:val="008A57E5"/>
    <w:rsid w:val="008A5993"/>
    <w:rsid w:val="008A696B"/>
    <w:rsid w:val="008A6FB3"/>
    <w:rsid w:val="008B53D9"/>
    <w:rsid w:val="008B5618"/>
    <w:rsid w:val="008B6A88"/>
    <w:rsid w:val="008B6C60"/>
    <w:rsid w:val="008C02B6"/>
    <w:rsid w:val="008C1E95"/>
    <w:rsid w:val="008C33C8"/>
    <w:rsid w:val="008C5B06"/>
    <w:rsid w:val="008C6B26"/>
    <w:rsid w:val="008C7F3E"/>
    <w:rsid w:val="008D1261"/>
    <w:rsid w:val="008D1462"/>
    <w:rsid w:val="008D4FA8"/>
    <w:rsid w:val="008D63B0"/>
    <w:rsid w:val="008E75DD"/>
    <w:rsid w:val="008F3221"/>
    <w:rsid w:val="008F42F6"/>
    <w:rsid w:val="008F4D33"/>
    <w:rsid w:val="008F4E45"/>
    <w:rsid w:val="008F690C"/>
    <w:rsid w:val="009013C3"/>
    <w:rsid w:val="00901883"/>
    <w:rsid w:val="00906F29"/>
    <w:rsid w:val="00907223"/>
    <w:rsid w:val="00921EC0"/>
    <w:rsid w:val="009257CC"/>
    <w:rsid w:val="00930F69"/>
    <w:rsid w:val="009312AF"/>
    <w:rsid w:val="009360F8"/>
    <w:rsid w:val="00937E7D"/>
    <w:rsid w:val="009407B7"/>
    <w:rsid w:val="0094318C"/>
    <w:rsid w:val="00943CA8"/>
    <w:rsid w:val="00944DF4"/>
    <w:rsid w:val="00957518"/>
    <w:rsid w:val="00960EBA"/>
    <w:rsid w:val="00961749"/>
    <w:rsid w:val="00966C5B"/>
    <w:rsid w:val="00972A80"/>
    <w:rsid w:val="009871A5"/>
    <w:rsid w:val="00990528"/>
    <w:rsid w:val="00992535"/>
    <w:rsid w:val="00996B50"/>
    <w:rsid w:val="009A6E10"/>
    <w:rsid w:val="009B187D"/>
    <w:rsid w:val="009B1EA4"/>
    <w:rsid w:val="009B28BB"/>
    <w:rsid w:val="009B4335"/>
    <w:rsid w:val="009B543B"/>
    <w:rsid w:val="009B54D1"/>
    <w:rsid w:val="009B5C78"/>
    <w:rsid w:val="009B713A"/>
    <w:rsid w:val="009C030B"/>
    <w:rsid w:val="009C3B0F"/>
    <w:rsid w:val="009C7E80"/>
    <w:rsid w:val="009D34A9"/>
    <w:rsid w:val="009D422B"/>
    <w:rsid w:val="009E251A"/>
    <w:rsid w:val="009E7A24"/>
    <w:rsid w:val="009F2BD6"/>
    <w:rsid w:val="00A06E9D"/>
    <w:rsid w:val="00A11C77"/>
    <w:rsid w:val="00A14DC8"/>
    <w:rsid w:val="00A25E42"/>
    <w:rsid w:val="00A26F85"/>
    <w:rsid w:val="00A33B7D"/>
    <w:rsid w:val="00A346B6"/>
    <w:rsid w:val="00A34CA6"/>
    <w:rsid w:val="00A36174"/>
    <w:rsid w:val="00A37712"/>
    <w:rsid w:val="00A4049C"/>
    <w:rsid w:val="00A4140F"/>
    <w:rsid w:val="00A4183C"/>
    <w:rsid w:val="00A55779"/>
    <w:rsid w:val="00A60863"/>
    <w:rsid w:val="00A65409"/>
    <w:rsid w:val="00A669DE"/>
    <w:rsid w:val="00A66A1C"/>
    <w:rsid w:val="00A67C8D"/>
    <w:rsid w:val="00A727BC"/>
    <w:rsid w:val="00A72C6F"/>
    <w:rsid w:val="00A849DF"/>
    <w:rsid w:val="00A93E0A"/>
    <w:rsid w:val="00AA4F3E"/>
    <w:rsid w:val="00AB343A"/>
    <w:rsid w:val="00AC2634"/>
    <w:rsid w:val="00AC268E"/>
    <w:rsid w:val="00AC48FB"/>
    <w:rsid w:val="00AC58D2"/>
    <w:rsid w:val="00AC5F0C"/>
    <w:rsid w:val="00AC5F4C"/>
    <w:rsid w:val="00AC750E"/>
    <w:rsid w:val="00AC779E"/>
    <w:rsid w:val="00AD057D"/>
    <w:rsid w:val="00AD587D"/>
    <w:rsid w:val="00AD65A4"/>
    <w:rsid w:val="00AE34F1"/>
    <w:rsid w:val="00AE42E9"/>
    <w:rsid w:val="00AE58DE"/>
    <w:rsid w:val="00AF3037"/>
    <w:rsid w:val="00AF399D"/>
    <w:rsid w:val="00AF3D51"/>
    <w:rsid w:val="00AF5522"/>
    <w:rsid w:val="00AF5EDC"/>
    <w:rsid w:val="00AF6B7B"/>
    <w:rsid w:val="00B01E9C"/>
    <w:rsid w:val="00B10148"/>
    <w:rsid w:val="00B1030F"/>
    <w:rsid w:val="00B115F2"/>
    <w:rsid w:val="00B162A2"/>
    <w:rsid w:val="00B171A4"/>
    <w:rsid w:val="00B23776"/>
    <w:rsid w:val="00B247D1"/>
    <w:rsid w:val="00B2569A"/>
    <w:rsid w:val="00B26D35"/>
    <w:rsid w:val="00B30AE9"/>
    <w:rsid w:val="00B30F97"/>
    <w:rsid w:val="00B321D1"/>
    <w:rsid w:val="00B33B4E"/>
    <w:rsid w:val="00B34199"/>
    <w:rsid w:val="00B351B2"/>
    <w:rsid w:val="00B35AB1"/>
    <w:rsid w:val="00B361B1"/>
    <w:rsid w:val="00B401FD"/>
    <w:rsid w:val="00B47ED2"/>
    <w:rsid w:val="00B52D72"/>
    <w:rsid w:val="00B56479"/>
    <w:rsid w:val="00B60A6B"/>
    <w:rsid w:val="00B62819"/>
    <w:rsid w:val="00B637B9"/>
    <w:rsid w:val="00B670B8"/>
    <w:rsid w:val="00B70439"/>
    <w:rsid w:val="00B7773C"/>
    <w:rsid w:val="00B80E8D"/>
    <w:rsid w:val="00B8681D"/>
    <w:rsid w:val="00B87816"/>
    <w:rsid w:val="00B91F32"/>
    <w:rsid w:val="00B931B9"/>
    <w:rsid w:val="00B9545F"/>
    <w:rsid w:val="00BA05E1"/>
    <w:rsid w:val="00BA2B09"/>
    <w:rsid w:val="00BA5160"/>
    <w:rsid w:val="00BB2122"/>
    <w:rsid w:val="00BB2744"/>
    <w:rsid w:val="00BB6C15"/>
    <w:rsid w:val="00BB7287"/>
    <w:rsid w:val="00BB72F7"/>
    <w:rsid w:val="00BC0333"/>
    <w:rsid w:val="00BC428B"/>
    <w:rsid w:val="00BD1F85"/>
    <w:rsid w:val="00BD25F6"/>
    <w:rsid w:val="00BD6571"/>
    <w:rsid w:val="00BD69BA"/>
    <w:rsid w:val="00BD78E4"/>
    <w:rsid w:val="00BD7C52"/>
    <w:rsid w:val="00BE0AB1"/>
    <w:rsid w:val="00BE22B6"/>
    <w:rsid w:val="00BE2990"/>
    <w:rsid w:val="00BE2C7F"/>
    <w:rsid w:val="00BE4132"/>
    <w:rsid w:val="00BE6018"/>
    <w:rsid w:val="00BF3F82"/>
    <w:rsid w:val="00BF5716"/>
    <w:rsid w:val="00BF5B7D"/>
    <w:rsid w:val="00BF7DA9"/>
    <w:rsid w:val="00C0175A"/>
    <w:rsid w:val="00C0188E"/>
    <w:rsid w:val="00C06469"/>
    <w:rsid w:val="00C12F40"/>
    <w:rsid w:val="00C2584B"/>
    <w:rsid w:val="00C2669C"/>
    <w:rsid w:val="00C4061F"/>
    <w:rsid w:val="00C41302"/>
    <w:rsid w:val="00C41FC0"/>
    <w:rsid w:val="00C43A0B"/>
    <w:rsid w:val="00C44E0C"/>
    <w:rsid w:val="00C4694A"/>
    <w:rsid w:val="00C50F97"/>
    <w:rsid w:val="00C53306"/>
    <w:rsid w:val="00C557CE"/>
    <w:rsid w:val="00C577D4"/>
    <w:rsid w:val="00C602B9"/>
    <w:rsid w:val="00C61FA2"/>
    <w:rsid w:val="00C63414"/>
    <w:rsid w:val="00C63C70"/>
    <w:rsid w:val="00C6619D"/>
    <w:rsid w:val="00C742CB"/>
    <w:rsid w:val="00C74CE7"/>
    <w:rsid w:val="00C76BEC"/>
    <w:rsid w:val="00C804C9"/>
    <w:rsid w:val="00C80F03"/>
    <w:rsid w:val="00C846EA"/>
    <w:rsid w:val="00C8653A"/>
    <w:rsid w:val="00C91B25"/>
    <w:rsid w:val="00C93F69"/>
    <w:rsid w:val="00CA1AA4"/>
    <w:rsid w:val="00CA4970"/>
    <w:rsid w:val="00CA792D"/>
    <w:rsid w:val="00CB2860"/>
    <w:rsid w:val="00CB5189"/>
    <w:rsid w:val="00CB677D"/>
    <w:rsid w:val="00CC0073"/>
    <w:rsid w:val="00CD2987"/>
    <w:rsid w:val="00CD5F85"/>
    <w:rsid w:val="00CE0D5E"/>
    <w:rsid w:val="00CE31AE"/>
    <w:rsid w:val="00CF00FF"/>
    <w:rsid w:val="00CF0434"/>
    <w:rsid w:val="00CF0F11"/>
    <w:rsid w:val="00CF1ECA"/>
    <w:rsid w:val="00CF5361"/>
    <w:rsid w:val="00CF6FF5"/>
    <w:rsid w:val="00D01772"/>
    <w:rsid w:val="00D02716"/>
    <w:rsid w:val="00D05901"/>
    <w:rsid w:val="00D07D2D"/>
    <w:rsid w:val="00D16D75"/>
    <w:rsid w:val="00D20886"/>
    <w:rsid w:val="00D209B3"/>
    <w:rsid w:val="00D37B6E"/>
    <w:rsid w:val="00D41A6B"/>
    <w:rsid w:val="00D433A7"/>
    <w:rsid w:val="00D43A6E"/>
    <w:rsid w:val="00D47ABD"/>
    <w:rsid w:val="00D5168B"/>
    <w:rsid w:val="00D51852"/>
    <w:rsid w:val="00D532AA"/>
    <w:rsid w:val="00D55892"/>
    <w:rsid w:val="00D57F4F"/>
    <w:rsid w:val="00D63128"/>
    <w:rsid w:val="00D65B0C"/>
    <w:rsid w:val="00D720A5"/>
    <w:rsid w:val="00D7400A"/>
    <w:rsid w:val="00D80163"/>
    <w:rsid w:val="00D82C05"/>
    <w:rsid w:val="00D84E86"/>
    <w:rsid w:val="00D851C5"/>
    <w:rsid w:val="00D971B1"/>
    <w:rsid w:val="00DA07BA"/>
    <w:rsid w:val="00DA177E"/>
    <w:rsid w:val="00DA1858"/>
    <w:rsid w:val="00DA2596"/>
    <w:rsid w:val="00DA7F91"/>
    <w:rsid w:val="00DB6752"/>
    <w:rsid w:val="00DC2CED"/>
    <w:rsid w:val="00DC53E5"/>
    <w:rsid w:val="00DD712F"/>
    <w:rsid w:val="00DE014A"/>
    <w:rsid w:val="00DE067C"/>
    <w:rsid w:val="00DF083A"/>
    <w:rsid w:val="00DF4DB4"/>
    <w:rsid w:val="00DF4F1F"/>
    <w:rsid w:val="00E11D03"/>
    <w:rsid w:val="00E135E5"/>
    <w:rsid w:val="00E175CC"/>
    <w:rsid w:val="00E20318"/>
    <w:rsid w:val="00E259DB"/>
    <w:rsid w:val="00E32DCB"/>
    <w:rsid w:val="00E3389A"/>
    <w:rsid w:val="00E37C8F"/>
    <w:rsid w:val="00E45AD5"/>
    <w:rsid w:val="00E50E69"/>
    <w:rsid w:val="00E56F57"/>
    <w:rsid w:val="00E6006D"/>
    <w:rsid w:val="00E6029E"/>
    <w:rsid w:val="00E62036"/>
    <w:rsid w:val="00E65CA2"/>
    <w:rsid w:val="00E65F1B"/>
    <w:rsid w:val="00E704F5"/>
    <w:rsid w:val="00E7217B"/>
    <w:rsid w:val="00E74186"/>
    <w:rsid w:val="00E826E8"/>
    <w:rsid w:val="00E83F55"/>
    <w:rsid w:val="00E85188"/>
    <w:rsid w:val="00E943A0"/>
    <w:rsid w:val="00E94D9F"/>
    <w:rsid w:val="00EA0E74"/>
    <w:rsid w:val="00EA236B"/>
    <w:rsid w:val="00EA6302"/>
    <w:rsid w:val="00EB0DEB"/>
    <w:rsid w:val="00EB32C2"/>
    <w:rsid w:val="00EB750A"/>
    <w:rsid w:val="00EC04EC"/>
    <w:rsid w:val="00EC335D"/>
    <w:rsid w:val="00EC3FE4"/>
    <w:rsid w:val="00EC542A"/>
    <w:rsid w:val="00EC5822"/>
    <w:rsid w:val="00ED09C7"/>
    <w:rsid w:val="00ED3747"/>
    <w:rsid w:val="00ED4F07"/>
    <w:rsid w:val="00ED52B7"/>
    <w:rsid w:val="00ED5929"/>
    <w:rsid w:val="00ED75CA"/>
    <w:rsid w:val="00ED7BA3"/>
    <w:rsid w:val="00EE1588"/>
    <w:rsid w:val="00EE4B44"/>
    <w:rsid w:val="00EF11E3"/>
    <w:rsid w:val="00EF46D1"/>
    <w:rsid w:val="00EF5BD1"/>
    <w:rsid w:val="00F01E99"/>
    <w:rsid w:val="00F03BDA"/>
    <w:rsid w:val="00F049CB"/>
    <w:rsid w:val="00F058C0"/>
    <w:rsid w:val="00F06D78"/>
    <w:rsid w:val="00F10E62"/>
    <w:rsid w:val="00F1382A"/>
    <w:rsid w:val="00F13C31"/>
    <w:rsid w:val="00F21459"/>
    <w:rsid w:val="00F22E49"/>
    <w:rsid w:val="00F232D9"/>
    <w:rsid w:val="00F31464"/>
    <w:rsid w:val="00F33082"/>
    <w:rsid w:val="00F44244"/>
    <w:rsid w:val="00F45C64"/>
    <w:rsid w:val="00F46296"/>
    <w:rsid w:val="00F46418"/>
    <w:rsid w:val="00F4700A"/>
    <w:rsid w:val="00F47EDA"/>
    <w:rsid w:val="00F65EB5"/>
    <w:rsid w:val="00F6629B"/>
    <w:rsid w:val="00F7268A"/>
    <w:rsid w:val="00F72A32"/>
    <w:rsid w:val="00F73B0F"/>
    <w:rsid w:val="00F74441"/>
    <w:rsid w:val="00F74A2C"/>
    <w:rsid w:val="00F85A92"/>
    <w:rsid w:val="00F86B84"/>
    <w:rsid w:val="00F93676"/>
    <w:rsid w:val="00F94063"/>
    <w:rsid w:val="00F9727A"/>
    <w:rsid w:val="00FA56D6"/>
    <w:rsid w:val="00FA5CB2"/>
    <w:rsid w:val="00FB184B"/>
    <w:rsid w:val="00FB3CF8"/>
    <w:rsid w:val="00FB4B26"/>
    <w:rsid w:val="00FB6E3B"/>
    <w:rsid w:val="00FC42CA"/>
    <w:rsid w:val="00FC4E43"/>
    <w:rsid w:val="00FD34BD"/>
    <w:rsid w:val="00FD4BE7"/>
    <w:rsid w:val="00FE3768"/>
    <w:rsid w:val="00FE40FC"/>
    <w:rsid w:val="00FF2B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BC8A9BF"/>
  <w15:chartTrackingRefBased/>
  <w15:docId w15:val="{9138E91B-DDF2-4F1A-A9D1-0187C4452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59"/>
    <w:lsdException w:name="Table Theme" w:semiHidden="1" w:unhideWhenUsed="1"/>
    <w:lsdException w:name="Placeholder Text" w:locked="0"/>
    <w:lsdException w:name="No Spacing" w:locked="0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locked="0" w:uiPriority="71"/>
    <w:lsdException w:name="List Paragraph" w:locked="0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qFormat/>
    <w:rsid w:val="00C76BEC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locked/>
    <w:rsid w:val="00086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7BC"/>
  </w:style>
  <w:style w:type="paragraph" w:styleId="Footer">
    <w:name w:val="footer"/>
    <w:basedOn w:val="Normal"/>
    <w:link w:val="FooterChar"/>
    <w:uiPriority w:val="99"/>
    <w:unhideWhenUsed/>
    <w:locked/>
    <w:rsid w:val="00086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7BC"/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0867B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867BC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locked/>
    <w:rsid w:val="001422CC"/>
    <w:pPr>
      <w:spacing w:after="0" w:line="240" w:lineRule="auto"/>
      <w:jc w:val="both"/>
    </w:pPr>
    <w:rPr>
      <w:rFonts w:ascii="Arial" w:eastAsia="Times New Roman" w:hAnsi="Arial"/>
      <w:sz w:val="24"/>
      <w:szCs w:val="20"/>
      <w:lang w:val="x-none" w:eastAsia="x-none"/>
    </w:rPr>
  </w:style>
  <w:style w:type="character" w:customStyle="1" w:styleId="BodyTextChar">
    <w:name w:val="Body Text Char"/>
    <w:link w:val="BodyText"/>
    <w:rsid w:val="001422CC"/>
    <w:rPr>
      <w:rFonts w:ascii="Arial" w:eastAsia="Times New Roman" w:hAnsi="Arial" w:cs="Times New Roman"/>
      <w:sz w:val="24"/>
      <w:szCs w:val="20"/>
    </w:rPr>
  </w:style>
  <w:style w:type="character" w:styleId="Hyperlink">
    <w:name w:val="Hyperlink"/>
    <w:locked/>
    <w:rsid w:val="001422CC"/>
    <w:rPr>
      <w:color w:val="0000FF"/>
      <w:u w:val="single"/>
    </w:rPr>
  </w:style>
  <w:style w:type="character" w:styleId="PlaceholderText">
    <w:name w:val="Placeholder Text"/>
    <w:uiPriority w:val="99"/>
    <w:semiHidden/>
    <w:locked/>
    <w:rsid w:val="001422CC"/>
    <w:rPr>
      <w:color w:val="808080"/>
    </w:rPr>
  </w:style>
  <w:style w:type="paragraph" w:styleId="ListParagraph">
    <w:name w:val="List Paragraph"/>
    <w:basedOn w:val="Normal"/>
    <w:link w:val="ListParagraphChar"/>
    <w:uiPriority w:val="34"/>
    <w:qFormat/>
    <w:locked/>
    <w:rsid w:val="001422CC"/>
    <w:pPr>
      <w:ind w:left="720"/>
      <w:contextualSpacing/>
    </w:pPr>
  </w:style>
  <w:style w:type="paragraph" w:customStyle="1" w:styleId="BFDB239797424B1EBA6C4753EC568DC8">
    <w:name w:val="BFDB239797424B1EBA6C4753EC568DC8"/>
    <w:locked/>
    <w:rsid w:val="009312AF"/>
    <w:pPr>
      <w:spacing w:after="200" w:line="276" w:lineRule="auto"/>
    </w:pPr>
    <w:rPr>
      <w:rFonts w:eastAsia="Times New Roman"/>
      <w:sz w:val="22"/>
      <w:szCs w:val="22"/>
    </w:rPr>
  </w:style>
  <w:style w:type="paragraph" w:customStyle="1" w:styleId="FormQuestion">
    <w:name w:val="FormQuestion"/>
    <w:basedOn w:val="ListParagraph"/>
    <w:link w:val="FormQuestionChar"/>
    <w:qFormat/>
    <w:locked/>
    <w:rsid w:val="00072CE3"/>
    <w:pPr>
      <w:numPr>
        <w:ilvl w:val="1"/>
        <w:numId w:val="8"/>
      </w:numPr>
      <w:tabs>
        <w:tab w:val="left" w:pos="360"/>
        <w:tab w:val="left" w:pos="9360"/>
      </w:tabs>
      <w:spacing w:before="120" w:after="0"/>
      <w:ind w:left="360" w:hanging="360"/>
      <w:contextualSpacing w:val="0"/>
      <w:jc w:val="both"/>
    </w:pPr>
    <w:rPr>
      <w:rFonts w:ascii="Cambria" w:hAnsi="Cambria"/>
      <w:b/>
      <w:sz w:val="24"/>
      <w:szCs w:val="20"/>
      <w:lang w:val="x-none" w:eastAsia="x-none"/>
    </w:rPr>
  </w:style>
  <w:style w:type="paragraph" w:customStyle="1" w:styleId="FormAnswer">
    <w:name w:val="FormAnswer"/>
    <w:basedOn w:val="Normal"/>
    <w:link w:val="FormAnswerChar"/>
    <w:qFormat/>
    <w:locked/>
    <w:rsid w:val="007042F3"/>
    <w:pPr>
      <w:tabs>
        <w:tab w:val="left" w:pos="0"/>
        <w:tab w:val="left" w:pos="360"/>
      </w:tabs>
      <w:spacing w:after="0" w:line="240" w:lineRule="auto"/>
      <w:ind w:left="360"/>
    </w:pPr>
    <w:rPr>
      <w:rFonts w:ascii="Corbel" w:hAnsi="Corbel"/>
      <w:sz w:val="20"/>
      <w:szCs w:val="20"/>
      <w:lang w:val="x-none" w:eastAsia="x-none"/>
    </w:rPr>
  </w:style>
  <w:style w:type="character" w:customStyle="1" w:styleId="FormQuestionChar">
    <w:name w:val="FormQuestion Char"/>
    <w:link w:val="FormQuestion"/>
    <w:rsid w:val="00072CE3"/>
    <w:rPr>
      <w:rFonts w:ascii="Cambria" w:hAnsi="Cambria"/>
      <w:b/>
      <w:sz w:val="24"/>
    </w:rPr>
  </w:style>
  <w:style w:type="character" w:customStyle="1" w:styleId="FormAnswerChar">
    <w:name w:val="FormAnswer Char"/>
    <w:link w:val="FormAnswer"/>
    <w:rsid w:val="007042F3"/>
    <w:rPr>
      <w:rFonts w:ascii="Corbel" w:hAnsi="Corbel"/>
    </w:rPr>
  </w:style>
  <w:style w:type="paragraph" w:customStyle="1" w:styleId="A0038E7DF6E64B3EA5B19887666D3162">
    <w:name w:val="A0038E7DF6E64B3EA5B19887666D3162"/>
    <w:locked/>
    <w:rsid w:val="00AF5522"/>
    <w:pPr>
      <w:spacing w:after="200" w:line="276" w:lineRule="auto"/>
      <w:ind w:left="720"/>
      <w:contextualSpacing/>
    </w:pPr>
    <w:rPr>
      <w:sz w:val="22"/>
      <w:szCs w:val="22"/>
    </w:rPr>
  </w:style>
  <w:style w:type="paragraph" w:customStyle="1" w:styleId="FormText">
    <w:name w:val="FormText"/>
    <w:basedOn w:val="FormQuestion"/>
    <w:link w:val="FormTextChar"/>
    <w:qFormat/>
    <w:locked/>
    <w:rsid w:val="00250CD8"/>
    <w:pPr>
      <w:numPr>
        <w:ilvl w:val="0"/>
        <w:numId w:val="0"/>
      </w:numPr>
    </w:pPr>
    <w:rPr>
      <w:b w:val="0"/>
    </w:rPr>
  </w:style>
  <w:style w:type="paragraph" w:customStyle="1" w:styleId="FormHeadings">
    <w:name w:val="FormHeadings"/>
    <w:basedOn w:val="ListParagraph"/>
    <w:link w:val="FormHeadingsChar"/>
    <w:qFormat/>
    <w:locked/>
    <w:rsid w:val="008911C9"/>
    <w:pPr>
      <w:numPr>
        <w:numId w:val="8"/>
      </w:numPr>
      <w:pBdr>
        <w:top w:val="single" w:sz="2" w:space="1" w:color="808080"/>
        <w:left w:val="single" w:sz="2" w:space="4" w:color="808080"/>
        <w:bottom w:val="single" w:sz="2" w:space="1" w:color="808080"/>
        <w:right w:val="single" w:sz="2" w:space="4" w:color="808080"/>
      </w:pBdr>
      <w:shd w:val="clear" w:color="auto" w:fill="808080"/>
      <w:tabs>
        <w:tab w:val="left" w:pos="360"/>
      </w:tabs>
      <w:spacing w:after="0" w:line="240" w:lineRule="auto"/>
      <w:ind w:left="360"/>
    </w:pPr>
    <w:rPr>
      <w:b/>
      <w:color w:val="FFFFFF"/>
    </w:rPr>
  </w:style>
  <w:style w:type="character" w:customStyle="1" w:styleId="FormTextChar">
    <w:name w:val="FormText Char"/>
    <w:link w:val="FormText"/>
    <w:rsid w:val="00250CD8"/>
    <w:rPr>
      <w:rFonts w:ascii="Cambria" w:hAnsi="Cambria"/>
      <w:b w:val="0"/>
      <w:sz w:val="24"/>
    </w:rPr>
  </w:style>
  <w:style w:type="paragraph" w:customStyle="1" w:styleId="FormSubHeading">
    <w:name w:val="FormSubHeading"/>
    <w:basedOn w:val="ListParagraph"/>
    <w:link w:val="FormSubHeadingChar"/>
    <w:qFormat/>
    <w:locked/>
    <w:rsid w:val="008911C9"/>
    <w:pPr>
      <w:pBdr>
        <w:top w:val="single" w:sz="2" w:space="1" w:color="808080"/>
        <w:left w:val="single" w:sz="2" w:space="4" w:color="808080"/>
        <w:bottom w:val="single" w:sz="2" w:space="1" w:color="808080"/>
        <w:right w:val="single" w:sz="2" w:space="4" w:color="808080"/>
      </w:pBdr>
      <w:shd w:val="clear" w:color="auto" w:fill="808080"/>
      <w:tabs>
        <w:tab w:val="left" w:pos="360"/>
      </w:tabs>
      <w:spacing w:after="0" w:line="240" w:lineRule="auto"/>
      <w:ind w:left="0"/>
    </w:pPr>
    <w:rPr>
      <w:color w:val="FFFFFF"/>
      <w:sz w:val="20"/>
      <w:szCs w:val="20"/>
      <w:lang w:val="x-none" w:eastAsia="x-none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042F3"/>
  </w:style>
  <w:style w:type="character" w:customStyle="1" w:styleId="FormHeadingsChar">
    <w:name w:val="FormHeadings Char"/>
    <w:basedOn w:val="ListParagraphChar"/>
    <w:link w:val="FormHeadings"/>
    <w:rsid w:val="007042F3"/>
  </w:style>
  <w:style w:type="paragraph" w:customStyle="1" w:styleId="Answer">
    <w:name w:val="Answer"/>
    <w:basedOn w:val="Normal"/>
    <w:link w:val="AnswerChar"/>
    <w:locked/>
    <w:rsid w:val="00481505"/>
    <w:pPr>
      <w:tabs>
        <w:tab w:val="left" w:pos="0"/>
        <w:tab w:val="left" w:pos="360"/>
      </w:tabs>
      <w:spacing w:after="0" w:line="240" w:lineRule="auto"/>
    </w:pPr>
  </w:style>
  <w:style w:type="character" w:customStyle="1" w:styleId="FormSubHeadingChar">
    <w:name w:val="FormSubHeading Char"/>
    <w:link w:val="FormSubHeading"/>
    <w:rsid w:val="008911C9"/>
    <w:rPr>
      <w:color w:val="FFFFFF"/>
      <w:sz w:val="20"/>
      <w:szCs w:val="20"/>
      <w:shd w:val="clear" w:color="auto" w:fill="808080"/>
    </w:rPr>
  </w:style>
  <w:style w:type="character" w:customStyle="1" w:styleId="AnswerChar">
    <w:name w:val="Answer Char"/>
    <w:basedOn w:val="DefaultParagraphFont"/>
    <w:link w:val="Answer"/>
    <w:rsid w:val="00481505"/>
  </w:style>
  <w:style w:type="character" w:styleId="CommentReference">
    <w:name w:val="annotation reference"/>
    <w:uiPriority w:val="99"/>
    <w:semiHidden/>
    <w:unhideWhenUsed/>
    <w:locked/>
    <w:rsid w:val="00CB51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CB51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518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CB5189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CB5189"/>
    <w:rPr>
      <w:b/>
      <w:bCs/>
    </w:rPr>
  </w:style>
  <w:style w:type="paragraph" w:styleId="Revision">
    <w:name w:val="Revision"/>
    <w:hidden/>
    <w:uiPriority w:val="99"/>
    <w:semiHidden/>
    <w:rsid w:val="00CB5189"/>
    <w:rPr>
      <w:sz w:val="22"/>
      <w:szCs w:val="22"/>
    </w:rPr>
  </w:style>
  <w:style w:type="paragraph" w:styleId="NoSpacing">
    <w:name w:val="No Spacing"/>
    <w:uiPriority w:val="1"/>
    <w:qFormat/>
    <w:locked/>
    <w:rsid w:val="001D5AE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1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RB@BU.ed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RB@BU.ed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CURRENT%20WORK%20STUFF\work%20stuff\Forms\reformatted%20-%20ready%20to%20make%20form%20and%20edit\draft%20templates\Initial_Application111809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33FE08-2481-4B33-83D6-38A825417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Initial_Application111809a</Template>
  <TotalTime>0</TotalTime>
  <Pages>3</Pages>
  <Words>2089</Words>
  <Characters>11911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arj2</dc:creator>
  <cp:keywords/>
  <cp:lastModifiedBy>Thomas, LaNeia</cp:lastModifiedBy>
  <cp:revision>2</cp:revision>
  <cp:lastPrinted>2012-03-19T21:06:00Z</cp:lastPrinted>
  <dcterms:created xsi:type="dcterms:W3CDTF">2024-03-11T19:49:00Z</dcterms:created>
  <dcterms:modified xsi:type="dcterms:W3CDTF">2024-03-11T19:49:00Z</dcterms:modified>
</cp:coreProperties>
</file>