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D6DF10" w14:textId="77777777" w:rsidR="0066309A" w:rsidRDefault="0066309A" w:rsidP="00806727">
      <w:pPr>
        <w:rPr>
          <w:rFonts w:ascii="Helvetica Neue" w:hAnsi="Helvetica Neue"/>
        </w:rPr>
      </w:pPr>
    </w:p>
    <w:p w14:paraId="6D383A7B" w14:textId="77777777" w:rsidR="001B2E01" w:rsidRPr="001B2E01" w:rsidRDefault="001B2E01" w:rsidP="001B2E01">
      <w:pPr>
        <w:jc w:val="center"/>
        <w:rPr>
          <w:rFonts w:ascii="Helvetica Neue" w:hAnsi="Helvetica Neue"/>
          <w:b/>
        </w:rPr>
      </w:pPr>
      <w:r w:rsidRPr="001B2E01">
        <w:rPr>
          <w:rFonts w:ascii="Helvetica Neue" w:hAnsi="Helvetica Neue"/>
          <w:b/>
        </w:rPr>
        <w:t>Page Title here (e.g., COM Faculty)</w:t>
      </w:r>
    </w:p>
    <w:p w14:paraId="21288070" w14:textId="77777777" w:rsidR="001B2E01" w:rsidRDefault="001B2E01" w:rsidP="001B2E01">
      <w:pPr>
        <w:jc w:val="center"/>
        <w:rPr>
          <w:rFonts w:ascii="Helvetica Neue" w:hAnsi="Helvetica Neue"/>
        </w:rPr>
      </w:pPr>
    </w:p>
    <w:p w14:paraId="29D416FD" w14:textId="77777777" w:rsidR="001B2E01" w:rsidRPr="001B2E01" w:rsidRDefault="001B2E01" w:rsidP="001B2E01">
      <w:pPr>
        <w:jc w:val="center"/>
        <w:rPr>
          <w:rFonts w:ascii="Helvetica Neue" w:hAnsi="Helvetica Neue"/>
          <w:b/>
        </w:rPr>
      </w:pPr>
      <w:r w:rsidRPr="001B2E01">
        <w:rPr>
          <w:rFonts w:ascii="Helvetica Neue" w:hAnsi="Helvetica Neue"/>
          <w:b/>
        </w:rPr>
        <w:t>Page URL here (e.g., http://www-test.bu.edu/academics/com/faculty/</w:t>
      </w:r>
      <w:r>
        <w:rPr>
          <w:rFonts w:ascii="Helvetica Neue" w:hAnsi="Helvetica Neue"/>
          <w:b/>
        </w:rPr>
        <w:t>)</w:t>
      </w:r>
    </w:p>
    <w:p w14:paraId="4882BAA1" w14:textId="77777777" w:rsidR="001B2E01" w:rsidRDefault="001B2E01" w:rsidP="00806727">
      <w:pPr>
        <w:rPr>
          <w:rFonts w:ascii="Helvetica Neue" w:hAnsi="Helvetica Neue"/>
        </w:rPr>
      </w:pPr>
    </w:p>
    <w:p w14:paraId="5A3EA0B5" w14:textId="77777777" w:rsidR="001B2E01" w:rsidRDefault="001B2E01" w:rsidP="00806727">
      <w:pPr>
        <w:rPr>
          <w:rFonts w:ascii="Helvetica Neue" w:hAnsi="Helvetica Neue"/>
        </w:rPr>
      </w:pPr>
    </w:p>
    <w:p w14:paraId="2FA82103" w14:textId="77777777" w:rsidR="00806727" w:rsidRPr="0066309A" w:rsidRDefault="00806727" w:rsidP="00806727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 xml:space="preserve">Paste the text from the </w:t>
      </w:r>
      <w:hyperlink r:id="rId9" w:history="1">
        <w:r w:rsidRPr="001B2E01">
          <w:rPr>
            <w:rStyle w:val="Hyperlink"/>
            <w:rFonts w:ascii="Helvetica Neue" w:hAnsi="Helvetica Neue"/>
          </w:rPr>
          <w:t>Academics site</w:t>
        </w:r>
      </w:hyperlink>
      <w:bookmarkStart w:id="0" w:name="_GoBack"/>
      <w:bookmarkEnd w:id="0"/>
      <w:r w:rsidRPr="0066309A">
        <w:rPr>
          <w:rFonts w:ascii="Helvetica Neue" w:hAnsi="Helvetica Neue"/>
        </w:rPr>
        <w:t xml:space="preserve"> section you wish to update here.</w:t>
      </w:r>
    </w:p>
    <w:p w14:paraId="60074116" w14:textId="77777777" w:rsidR="00806727" w:rsidRPr="0066309A" w:rsidRDefault="00806727" w:rsidP="00806727">
      <w:pPr>
        <w:rPr>
          <w:rFonts w:ascii="Helvetica Neue" w:hAnsi="Helvetica Neue"/>
        </w:rPr>
      </w:pPr>
    </w:p>
    <w:p w14:paraId="1158D065" w14:textId="77777777" w:rsidR="00806727" w:rsidRPr="0066309A" w:rsidRDefault="00806727" w:rsidP="00806727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 xml:space="preserve">Remember to </w:t>
      </w:r>
      <w:r w:rsidRPr="0066309A">
        <w:rPr>
          <w:rFonts w:ascii="Helvetica Neue" w:hAnsi="Helvetica Neue"/>
          <w:b/>
        </w:rPr>
        <w:t>turn on track changes</w:t>
      </w:r>
      <w:r w:rsidRPr="0066309A">
        <w:rPr>
          <w:rFonts w:ascii="Helvetica Neue" w:hAnsi="Helvetica Neue"/>
        </w:rPr>
        <w:t>!</w:t>
      </w:r>
    </w:p>
    <w:p w14:paraId="173F7FA5" w14:textId="77777777" w:rsidR="00806727" w:rsidRPr="0066309A" w:rsidRDefault="00806727" w:rsidP="00806727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>(This is how we make sure that we have updated your copy accurately.)</w:t>
      </w:r>
    </w:p>
    <w:p w14:paraId="7A10A552" w14:textId="77777777" w:rsidR="00806727" w:rsidRPr="0066309A" w:rsidRDefault="00806727" w:rsidP="00806727">
      <w:pPr>
        <w:rPr>
          <w:rFonts w:ascii="Helvetica Neue" w:hAnsi="Helvetica Neue"/>
        </w:rPr>
      </w:pPr>
    </w:p>
    <w:p w14:paraId="6BA32675" w14:textId="77777777" w:rsidR="006D03A3" w:rsidRPr="0066309A" w:rsidRDefault="00806727" w:rsidP="00806727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 xml:space="preserve">Make sure to save this as a new document, titled with the name of the Bulletins page to which you want changes applied. For example, the page for COM Faculty will be saved as </w:t>
      </w:r>
      <w:proofErr w:type="spellStart"/>
      <w:r w:rsidRPr="0066309A">
        <w:rPr>
          <w:rFonts w:ascii="Helvetica Neue" w:hAnsi="Helvetica Neue"/>
        </w:rPr>
        <w:t>COM_Faculty</w:t>
      </w:r>
      <w:proofErr w:type="spellEnd"/>
      <w:r w:rsidRPr="0066309A">
        <w:rPr>
          <w:rFonts w:ascii="Helvetica Neue" w:hAnsi="Helvetica Neue"/>
        </w:rPr>
        <w:t xml:space="preserve">. </w:t>
      </w:r>
    </w:p>
    <w:p w14:paraId="6D075774" w14:textId="77777777" w:rsidR="00806727" w:rsidRPr="0066309A" w:rsidRDefault="00806727" w:rsidP="00806727">
      <w:pPr>
        <w:rPr>
          <w:rFonts w:ascii="Helvetica Neue" w:hAnsi="Helvetica Neue"/>
        </w:rPr>
      </w:pPr>
    </w:p>
    <w:p w14:paraId="4DB2EE35" w14:textId="77777777" w:rsidR="00806727" w:rsidRPr="0066309A" w:rsidRDefault="00806727" w:rsidP="00806727">
      <w:pPr>
        <w:rPr>
          <w:rFonts w:ascii="Helvetica Neue" w:hAnsi="Helvetica Neue"/>
        </w:rPr>
      </w:pPr>
    </w:p>
    <w:p w14:paraId="646944D6" w14:textId="77777777" w:rsidR="00806727" w:rsidRPr="0066309A" w:rsidRDefault="00806727" w:rsidP="00806727">
      <w:pPr>
        <w:rPr>
          <w:rFonts w:ascii="Helvetica Neue" w:hAnsi="Helvetica Neue"/>
        </w:rPr>
      </w:pPr>
    </w:p>
    <w:p w14:paraId="3582C0ED" w14:textId="77777777" w:rsidR="00806727" w:rsidRPr="0066309A" w:rsidRDefault="00806727" w:rsidP="00806727">
      <w:pPr>
        <w:rPr>
          <w:rFonts w:ascii="Helvetica Neue" w:hAnsi="Helvetica Neue"/>
        </w:rPr>
      </w:pPr>
    </w:p>
    <w:p w14:paraId="74300F3F" w14:textId="77777777" w:rsidR="00806727" w:rsidRPr="0066309A" w:rsidRDefault="00806727" w:rsidP="00806727">
      <w:pPr>
        <w:rPr>
          <w:rFonts w:ascii="Helvetica Neue" w:hAnsi="Helvetica Neue"/>
        </w:rPr>
      </w:pPr>
    </w:p>
    <w:p w14:paraId="72C5EB34" w14:textId="77777777" w:rsidR="00806727" w:rsidRPr="0066309A" w:rsidRDefault="00806727" w:rsidP="00806727">
      <w:pPr>
        <w:rPr>
          <w:rFonts w:ascii="Helvetica Neue" w:hAnsi="Helvetica Neue"/>
        </w:rPr>
      </w:pPr>
    </w:p>
    <w:p w14:paraId="2DDD2BE5" w14:textId="77777777" w:rsidR="00806727" w:rsidRPr="0066309A" w:rsidRDefault="00806727" w:rsidP="00806727">
      <w:pPr>
        <w:rPr>
          <w:rFonts w:ascii="Helvetica Neue" w:hAnsi="Helvetica Neue"/>
        </w:rPr>
      </w:pPr>
    </w:p>
    <w:p w14:paraId="18E9A95D" w14:textId="77777777" w:rsidR="00806727" w:rsidRPr="0066309A" w:rsidRDefault="00806727" w:rsidP="00806727">
      <w:pPr>
        <w:rPr>
          <w:rFonts w:ascii="Helvetica Neue" w:hAnsi="Helvetica Neue"/>
        </w:rPr>
      </w:pPr>
    </w:p>
    <w:p w14:paraId="57131EF7" w14:textId="77777777" w:rsidR="00806727" w:rsidRPr="0066309A" w:rsidRDefault="00806727" w:rsidP="00806727">
      <w:pPr>
        <w:rPr>
          <w:rFonts w:ascii="Helvetica Neue" w:hAnsi="Helvetica Neue"/>
        </w:rPr>
      </w:pPr>
    </w:p>
    <w:p w14:paraId="1397BCD4" w14:textId="77777777" w:rsidR="00806727" w:rsidRPr="0066309A" w:rsidRDefault="00806727" w:rsidP="00806727">
      <w:pPr>
        <w:rPr>
          <w:rFonts w:ascii="Helvetica Neue" w:hAnsi="Helvetica Neue"/>
        </w:rPr>
      </w:pPr>
    </w:p>
    <w:p w14:paraId="3F33D55A" w14:textId="77777777" w:rsidR="00806727" w:rsidRPr="0066309A" w:rsidRDefault="00806727" w:rsidP="00806727">
      <w:pPr>
        <w:rPr>
          <w:rFonts w:ascii="Helvetica Neue" w:hAnsi="Helvetica Neue"/>
        </w:rPr>
      </w:pPr>
    </w:p>
    <w:p w14:paraId="428CAA59" w14:textId="77777777" w:rsidR="00806727" w:rsidRPr="0066309A" w:rsidRDefault="00806727" w:rsidP="00806727">
      <w:pPr>
        <w:rPr>
          <w:rFonts w:ascii="Helvetica Neue" w:hAnsi="Helvetica Neue"/>
        </w:rPr>
      </w:pPr>
    </w:p>
    <w:p w14:paraId="296FEB34" w14:textId="77777777" w:rsidR="00806727" w:rsidRPr="0066309A" w:rsidRDefault="00806727" w:rsidP="00806727">
      <w:pPr>
        <w:rPr>
          <w:rFonts w:ascii="Helvetica Neue" w:hAnsi="Helvetica Neue"/>
        </w:rPr>
      </w:pPr>
    </w:p>
    <w:p w14:paraId="459EFFAF" w14:textId="77777777" w:rsidR="00806727" w:rsidRPr="0066309A" w:rsidRDefault="00806727" w:rsidP="00806727">
      <w:pPr>
        <w:rPr>
          <w:rFonts w:ascii="Helvetica Neue" w:hAnsi="Helvetica Neue"/>
        </w:rPr>
      </w:pPr>
    </w:p>
    <w:p w14:paraId="7FC3B596" w14:textId="77777777" w:rsidR="00806727" w:rsidRDefault="00806727" w:rsidP="00806727">
      <w:pPr>
        <w:rPr>
          <w:rFonts w:ascii="Helvetica Neue" w:hAnsi="Helvetica Neue"/>
        </w:rPr>
      </w:pPr>
    </w:p>
    <w:p w14:paraId="121A339B" w14:textId="77777777" w:rsidR="0066309A" w:rsidRDefault="0066309A" w:rsidP="00806727">
      <w:pPr>
        <w:rPr>
          <w:rFonts w:ascii="Helvetica Neue" w:hAnsi="Helvetica Neue"/>
        </w:rPr>
      </w:pPr>
    </w:p>
    <w:p w14:paraId="123A7B62" w14:textId="77777777" w:rsidR="0066309A" w:rsidRPr="0066309A" w:rsidRDefault="0066309A" w:rsidP="00806727">
      <w:pPr>
        <w:rPr>
          <w:rFonts w:ascii="Helvetica Neue" w:hAnsi="Helvetica Neue"/>
        </w:rPr>
      </w:pPr>
    </w:p>
    <w:p w14:paraId="689C094F" w14:textId="77777777" w:rsidR="001B2E01" w:rsidRDefault="001B2E01" w:rsidP="00806727">
      <w:pPr>
        <w:rPr>
          <w:rFonts w:ascii="Helvetica Neue" w:hAnsi="Helvetica Neue"/>
        </w:rPr>
      </w:pPr>
    </w:p>
    <w:p w14:paraId="451E0A12" w14:textId="77777777" w:rsidR="00806727" w:rsidRDefault="00806727" w:rsidP="00806727">
      <w:pPr>
        <w:rPr>
          <w:rFonts w:ascii="Helvetica Neue" w:hAnsi="Helvetica Neue"/>
        </w:rPr>
      </w:pPr>
      <w:r w:rsidRPr="001B2E01">
        <w:rPr>
          <w:rFonts w:ascii="Helvetica Neue" w:hAnsi="Helvetica Neue"/>
          <w:b/>
        </w:rPr>
        <w:t>Links for link boxes.</w:t>
      </w:r>
      <w:r w:rsidRPr="0066309A">
        <w:rPr>
          <w:rFonts w:ascii="Helvetica Neue" w:hAnsi="Helvetica Neue"/>
        </w:rPr>
        <w:t xml:space="preserve"> See the </w:t>
      </w:r>
      <w:hyperlink r:id="rId10" w:history="1">
        <w:r w:rsidRPr="001B2E01">
          <w:rPr>
            <w:rStyle w:val="Hyperlink"/>
            <w:rFonts w:ascii="Helvetica Neue" w:hAnsi="Helvetica Neue"/>
          </w:rPr>
          <w:t>Style Guide</w:t>
        </w:r>
      </w:hyperlink>
      <w:r w:rsidRPr="0066309A">
        <w:rPr>
          <w:rFonts w:ascii="Helvetica Neue" w:hAnsi="Helvetica Neue"/>
        </w:rPr>
        <w:t xml:space="preserve"> for things you may want to include. Please format them as below. Up to 10 links per each section (Beyond the Bulletin and Related Bulletin Pages) may be included.</w:t>
      </w:r>
    </w:p>
    <w:p w14:paraId="2C751D5F" w14:textId="77777777" w:rsidR="001B2E01" w:rsidRDefault="001B2E01" w:rsidP="001B2E01">
      <w:pPr>
        <w:rPr>
          <w:rFonts w:ascii="Helvetica Neue" w:hAnsi="Helvetica Neue"/>
          <w:b/>
        </w:rPr>
      </w:pPr>
    </w:p>
    <w:p w14:paraId="23F48E45" w14:textId="77777777" w:rsidR="001B2E01" w:rsidRDefault="001B2E01" w:rsidP="001B2E01">
      <w:pPr>
        <w:rPr>
          <w:rFonts w:ascii="Helvetica Neue" w:hAnsi="Helvetica Neue"/>
        </w:rPr>
      </w:pPr>
      <w:r w:rsidRPr="0066309A">
        <w:rPr>
          <w:rFonts w:ascii="Helvetica Neue" w:hAnsi="Helvetica Neue"/>
          <w:b/>
        </w:rPr>
        <w:t>Related Bulletin Pages</w:t>
      </w:r>
    </w:p>
    <w:p w14:paraId="7802AEDA" w14:textId="77777777" w:rsidR="001B2E01" w:rsidRPr="0066309A" w:rsidRDefault="001B2E01" w:rsidP="001B2E01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>(</w:t>
      </w:r>
      <w:proofErr w:type="gramStart"/>
      <w:r w:rsidRPr="0066309A">
        <w:rPr>
          <w:rFonts w:ascii="Helvetica Neue" w:hAnsi="Helvetica Neue"/>
        </w:rPr>
        <w:t>links</w:t>
      </w:r>
      <w:proofErr w:type="gramEnd"/>
      <w:r w:rsidRPr="0066309A">
        <w:rPr>
          <w:rFonts w:ascii="Helvetica Neue" w:hAnsi="Helvetica Neue"/>
        </w:rPr>
        <w:t xml:space="preserve"> to pages within your bulletin or other school/college bulletins.)</w:t>
      </w:r>
    </w:p>
    <w:p w14:paraId="19FACD78" w14:textId="77777777" w:rsidR="001B2E01" w:rsidRPr="001B2E01" w:rsidRDefault="001B2E01" w:rsidP="00806727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66309A">
        <w:rPr>
          <w:rFonts w:ascii="Helvetica Neue" w:hAnsi="Helvetica Neue"/>
        </w:rPr>
        <w:t>Label (i.e., CAS Programs), URL (i.e., http://www.bu.edu/academics/cas/programs)</w:t>
      </w:r>
    </w:p>
    <w:p w14:paraId="45A93A34" w14:textId="77777777" w:rsidR="00806727" w:rsidRPr="0066309A" w:rsidRDefault="00806727" w:rsidP="00806727">
      <w:pPr>
        <w:rPr>
          <w:rFonts w:ascii="Helvetica Neue" w:hAnsi="Helvetica Neue"/>
        </w:rPr>
      </w:pPr>
    </w:p>
    <w:p w14:paraId="082AACEB" w14:textId="77777777" w:rsidR="001B2E01" w:rsidRDefault="001B2E01" w:rsidP="001B2E01">
      <w:pPr>
        <w:rPr>
          <w:rFonts w:ascii="Helvetica Neue" w:hAnsi="Helvetica Neue"/>
        </w:rPr>
      </w:pPr>
      <w:r w:rsidRPr="0066309A">
        <w:rPr>
          <w:rFonts w:ascii="Helvetica Neue" w:hAnsi="Helvetica Neue"/>
          <w:b/>
        </w:rPr>
        <w:t>Beyond the Bulletin</w:t>
      </w:r>
    </w:p>
    <w:p w14:paraId="6838668C" w14:textId="77777777" w:rsidR="001B2E01" w:rsidRPr="0066309A" w:rsidRDefault="001B2E01" w:rsidP="001B2E01">
      <w:pPr>
        <w:rPr>
          <w:rFonts w:ascii="Helvetica Neue" w:hAnsi="Helvetica Neue"/>
        </w:rPr>
      </w:pPr>
      <w:r w:rsidRPr="0066309A">
        <w:rPr>
          <w:rFonts w:ascii="Helvetica Neue" w:hAnsi="Helvetica Neue"/>
        </w:rPr>
        <w:t>(</w:t>
      </w:r>
      <w:proofErr w:type="gramStart"/>
      <w:r w:rsidRPr="0066309A">
        <w:rPr>
          <w:rFonts w:ascii="Helvetica Neue" w:hAnsi="Helvetica Neue"/>
        </w:rPr>
        <w:t>links</w:t>
      </w:r>
      <w:proofErr w:type="gramEnd"/>
      <w:r w:rsidRPr="0066309A">
        <w:rPr>
          <w:rFonts w:ascii="Helvetica Neue" w:hAnsi="Helvetica Neue"/>
        </w:rPr>
        <w:t xml:space="preserve"> to sites outside bu.edu/academics)</w:t>
      </w:r>
    </w:p>
    <w:p w14:paraId="56C2E505" w14:textId="77777777" w:rsidR="001B2E01" w:rsidRPr="0066309A" w:rsidRDefault="001B2E01" w:rsidP="001B2E0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66309A">
        <w:rPr>
          <w:rFonts w:ascii="Helvetica Neue" w:hAnsi="Helvetica Neue"/>
        </w:rPr>
        <w:t>Label (i.e., Study Abroad), URL (i.e., http://www.bu.edu/abroad)</w:t>
      </w:r>
    </w:p>
    <w:sectPr w:rsidR="001B2E01" w:rsidRPr="0066309A" w:rsidSect="006D03A3">
      <w:head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4F62F9" w14:textId="77777777" w:rsidR="00806727" w:rsidRDefault="00806727" w:rsidP="00806727">
      <w:r>
        <w:separator/>
      </w:r>
    </w:p>
  </w:endnote>
  <w:endnote w:type="continuationSeparator" w:id="0">
    <w:p w14:paraId="13D4C77D" w14:textId="77777777" w:rsidR="00806727" w:rsidRDefault="00806727" w:rsidP="00806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8DAB2" w14:textId="77777777" w:rsidR="00806727" w:rsidRDefault="00806727" w:rsidP="00806727">
      <w:r>
        <w:separator/>
      </w:r>
    </w:p>
  </w:footnote>
  <w:footnote w:type="continuationSeparator" w:id="0">
    <w:p w14:paraId="6CDE3761" w14:textId="77777777" w:rsidR="00806727" w:rsidRDefault="00806727" w:rsidP="0080672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1BF8E" w14:textId="77777777" w:rsidR="00806727" w:rsidRPr="0066309A" w:rsidRDefault="00806727" w:rsidP="0066309A">
    <w:pPr>
      <w:pStyle w:val="Header"/>
      <w:jc w:val="center"/>
      <w:rPr>
        <w:rFonts w:ascii="Helvetica Neue" w:hAnsi="Helvetica Neue"/>
      </w:rPr>
    </w:pPr>
    <w:r w:rsidRPr="0066309A">
      <w:rPr>
        <w:rFonts w:ascii="Helvetica Neue" w:hAnsi="Helvetica Neue"/>
      </w:rPr>
      <w:t>Bul</w:t>
    </w:r>
    <w:r w:rsidR="0066309A">
      <w:rPr>
        <w:rFonts w:ascii="Helvetica Neue" w:hAnsi="Helvetica Neue"/>
      </w:rPr>
      <w:t>letin Changes</w:t>
    </w:r>
    <w:r w:rsidR="0066309A">
      <w:rPr>
        <w:rFonts w:ascii="Helvetica Neue" w:hAnsi="Helvetica Neue"/>
      </w:rPr>
      <w:tab/>
    </w:r>
    <w:r w:rsidRPr="0066309A">
      <w:rPr>
        <w:rFonts w:ascii="Helvetica Neue" w:hAnsi="Helvetica Neue"/>
      </w:rPr>
      <w:tab/>
    </w:r>
    <w:r w:rsidRPr="0066309A">
      <w:rPr>
        <w:rFonts w:ascii="Helvetica Neue" w:hAnsi="Helvetica Neue"/>
      </w:rPr>
      <w:fldChar w:fldCharType="begin"/>
    </w:r>
    <w:r w:rsidRPr="0066309A">
      <w:rPr>
        <w:rFonts w:ascii="Helvetica Neue" w:hAnsi="Helvetica Neue"/>
      </w:rPr>
      <w:instrText xml:space="preserve"> TIME \@ "M/d/yy" </w:instrText>
    </w:r>
    <w:r w:rsidRPr="0066309A">
      <w:rPr>
        <w:rFonts w:ascii="Helvetica Neue" w:hAnsi="Helvetica Neue"/>
      </w:rPr>
      <w:fldChar w:fldCharType="separate"/>
    </w:r>
    <w:r w:rsidR="001B2E01">
      <w:rPr>
        <w:rFonts w:ascii="Helvetica Neue" w:hAnsi="Helvetica Neue"/>
        <w:noProof/>
      </w:rPr>
      <w:t>1/12/12</w:t>
    </w:r>
    <w:r w:rsidRPr="0066309A">
      <w:rPr>
        <w:rFonts w:ascii="Helvetica Neue" w:hAnsi="Helvetica Neue"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577FB"/>
    <w:multiLevelType w:val="hybridMultilevel"/>
    <w:tmpl w:val="B7BAE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27"/>
    <w:rsid w:val="001B2E01"/>
    <w:rsid w:val="00362713"/>
    <w:rsid w:val="0066309A"/>
    <w:rsid w:val="006D03A3"/>
    <w:rsid w:val="0080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43D3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7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727"/>
  </w:style>
  <w:style w:type="paragraph" w:styleId="Footer">
    <w:name w:val="footer"/>
    <w:basedOn w:val="Normal"/>
    <w:link w:val="FooterChar"/>
    <w:uiPriority w:val="99"/>
    <w:unhideWhenUsed/>
    <w:rsid w:val="008067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727"/>
  </w:style>
  <w:style w:type="character" w:styleId="Hyperlink">
    <w:name w:val="Hyperlink"/>
    <w:basedOn w:val="DefaultParagraphFont"/>
    <w:uiPriority w:val="99"/>
    <w:unhideWhenUsed/>
    <w:rsid w:val="008067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6727"/>
    <w:pPr>
      <w:ind w:left="720"/>
      <w:contextualSpacing/>
    </w:pPr>
  </w:style>
  <w:style w:type="table" w:styleId="TableGrid">
    <w:name w:val="Table Grid"/>
    <w:basedOn w:val="TableNormal"/>
    <w:uiPriority w:val="59"/>
    <w:rsid w:val="008067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7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727"/>
  </w:style>
  <w:style w:type="paragraph" w:styleId="Footer">
    <w:name w:val="footer"/>
    <w:basedOn w:val="Normal"/>
    <w:link w:val="FooterChar"/>
    <w:uiPriority w:val="99"/>
    <w:unhideWhenUsed/>
    <w:rsid w:val="008067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727"/>
  </w:style>
  <w:style w:type="character" w:styleId="Hyperlink">
    <w:name w:val="Hyperlink"/>
    <w:basedOn w:val="DefaultParagraphFont"/>
    <w:uiPriority w:val="99"/>
    <w:unhideWhenUsed/>
    <w:rsid w:val="008067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6727"/>
    <w:pPr>
      <w:ind w:left="720"/>
      <w:contextualSpacing/>
    </w:pPr>
  </w:style>
  <w:style w:type="table" w:styleId="TableGrid">
    <w:name w:val="Table Grid"/>
    <w:basedOn w:val="TableNormal"/>
    <w:uiPriority w:val="59"/>
    <w:rsid w:val="008067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-test.bu.edu/academics/" TargetMode="External"/><Relationship Id="rId10" Type="http://schemas.openxmlformats.org/officeDocument/2006/relationships/hyperlink" Target="http://www-test.bu.edu/academics/gu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CB763A-3EB2-AF4D-9696-ED3061F39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bulletin_changes_template.dotx</Template>
  <TotalTime>4</TotalTime>
  <Pages>1</Pages>
  <Words>166</Words>
  <Characters>947</Characters>
  <Application>Microsoft Macintosh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annielaurie</dc:creator>
  <cp:keywords/>
  <dc:description/>
  <cp:lastModifiedBy>annielaurie</cp:lastModifiedBy>
  <cp:revision>3</cp:revision>
  <dcterms:created xsi:type="dcterms:W3CDTF">2012-01-12T15:05:00Z</dcterms:created>
  <dcterms:modified xsi:type="dcterms:W3CDTF">2012-01-12T15:59:00Z</dcterms:modified>
</cp:coreProperties>
</file>